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CA8" w:rsidRDefault="00740CA8" w:rsidP="00B9508D">
      <w:pPr>
        <w:spacing w:before="240"/>
        <w:jc w:val="center"/>
        <w:rPr>
          <w:b/>
          <w:sz w:val="36"/>
        </w:rPr>
      </w:pPr>
      <w:r>
        <w:rPr>
          <w:noProof/>
          <w:lang w:eastAsia="da-DK"/>
        </w:rPr>
        <w:drawing>
          <wp:inline distT="0" distB="0" distL="0" distR="0">
            <wp:extent cx="6120130" cy="1347470"/>
            <wp:effectExtent l="0" t="0" r="0" b="5080"/>
            <wp:docPr id="3" name="Billede 3" descr="Grundejerforeningen Frugthegne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undejerforeningen Frugthegnet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A90" w:rsidRPr="00B9508D" w:rsidRDefault="00237D10" w:rsidP="00B9508D">
      <w:pPr>
        <w:spacing w:before="240"/>
        <w:jc w:val="center"/>
        <w:rPr>
          <w:b/>
          <w:sz w:val="36"/>
        </w:rPr>
      </w:pPr>
      <w:r w:rsidRPr="00237D10">
        <w:rPr>
          <w:b/>
          <w:sz w:val="36"/>
        </w:rPr>
        <w:t>Indkaldelse til bestyrelsesmøde</w:t>
      </w:r>
      <w:r>
        <w:rPr>
          <w:b/>
          <w:sz w:val="36"/>
        </w:rPr>
        <w:t xml:space="preserve"> </w:t>
      </w:r>
      <w:r w:rsidR="006A1609" w:rsidRPr="00B9508D">
        <w:rPr>
          <w:b/>
          <w:sz w:val="36"/>
        </w:rPr>
        <w:t xml:space="preserve">den </w:t>
      </w:r>
      <w:r w:rsidR="00740CA8">
        <w:rPr>
          <w:b/>
          <w:sz w:val="36"/>
        </w:rPr>
        <w:t>31.8.2015</w:t>
      </w:r>
    </w:p>
    <w:p w:rsidR="00A8617D" w:rsidRDefault="00A8617D" w:rsidP="00A8617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Hos:</w:t>
      </w:r>
      <w:r>
        <w:rPr>
          <w:sz w:val="28"/>
          <w:szCs w:val="28"/>
        </w:rPr>
        <w:tab/>
      </w:r>
      <w:r w:rsidR="00D96314">
        <w:rPr>
          <w:sz w:val="28"/>
          <w:szCs w:val="28"/>
        </w:rPr>
        <w:tab/>
      </w:r>
      <w:r>
        <w:rPr>
          <w:sz w:val="28"/>
          <w:szCs w:val="28"/>
        </w:rPr>
        <w:t>Konstantin (FH39) kl. 19:00</w:t>
      </w:r>
    </w:p>
    <w:p w:rsidR="00237D10" w:rsidRPr="00237D10" w:rsidRDefault="00237D10" w:rsidP="00237D10">
      <w:pPr>
        <w:spacing w:after="0" w:line="240" w:lineRule="auto"/>
        <w:ind w:left="2608" w:hanging="2608"/>
        <w:rPr>
          <w:sz w:val="28"/>
          <w:szCs w:val="28"/>
        </w:rPr>
      </w:pPr>
      <w:r>
        <w:rPr>
          <w:sz w:val="28"/>
          <w:szCs w:val="28"/>
        </w:rPr>
        <w:t>Til b</w:t>
      </w:r>
      <w:r w:rsidRPr="00237D10">
        <w:rPr>
          <w:sz w:val="28"/>
          <w:szCs w:val="28"/>
        </w:rPr>
        <w:t xml:space="preserve">estyrelsen: </w:t>
      </w:r>
      <w:r w:rsidRPr="00237D10">
        <w:rPr>
          <w:sz w:val="28"/>
          <w:szCs w:val="28"/>
        </w:rPr>
        <w:tab/>
      </w:r>
      <w:r w:rsidRPr="00B9508D">
        <w:rPr>
          <w:sz w:val="28"/>
          <w:szCs w:val="28"/>
        </w:rPr>
        <w:t>Bettina (</w:t>
      </w:r>
      <w:r>
        <w:rPr>
          <w:sz w:val="28"/>
          <w:szCs w:val="28"/>
        </w:rPr>
        <w:t>FH</w:t>
      </w:r>
      <w:r w:rsidRPr="00B9508D">
        <w:rPr>
          <w:sz w:val="28"/>
          <w:szCs w:val="28"/>
        </w:rPr>
        <w:t>24), Niels (</w:t>
      </w:r>
      <w:r>
        <w:rPr>
          <w:sz w:val="28"/>
          <w:szCs w:val="28"/>
        </w:rPr>
        <w:t>FH</w:t>
      </w:r>
      <w:r w:rsidRPr="00B9508D">
        <w:rPr>
          <w:sz w:val="28"/>
          <w:szCs w:val="28"/>
        </w:rPr>
        <w:t>36), Nicolai (</w:t>
      </w:r>
      <w:r>
        <w:rPr>
          <w:sz w:val="28"/>
          <w:szCs w:val="28"/>
        </w:rPr>
        <w:t>FH</w:t>
      </w:r>
      <w:r w:rsidRPr="00B9508D">
        <w:rPr>
          <w:sz w:val="28"/>
          <w:szCs w:val="28"/>
        </w:rPr>
        <w:t xml:space="preserve">40), </w:t>
      </w:r>
      <w:r>
        <w:rPr>
          <w:sz w:val="28"/>
          <w:szCs w:val="28"/>
        </w:rPr>
        <w:t xml:space="preserve">Jacob </w:t>
      </w:r>
      <w:r w:rsidRPr="00B9508D">
        <w:rPr>
          <w:sz w:val="28"/>
          <w:szCs w:val="28"/>
        </w:rPr>
        <w:t>(</w:t>
      </w:r>
      <w:r>
        <w:rPr>
          <w:sz w:val="28"/>
          <w:szCs w:val="28"/>
        </w:rPr>
        <w:t>FH</w:t>
      </w:r>
      <w:r w:rsidRPr="00B9508D">
        <w:rPr>
          <w:sz w:val="28"/>
          <w:szCs w:val="28"/>
        </w:rPr>
        <w:t>58)</w:t>
      </w:r>
      <w:r>
        <w:rPr>
          <w:sz w:val="28"/>
          <w:szCs w:val="28"/>
        </w:rPr>
        <w:t>, Helle (FH87)</w:t>
      </w:r>
      <w:r w:rsidRPr="00B9508D">
        <w:rPr>
          <w:sz w:val="28"/>
          <w:szCs w:val="28"/>
        </w:rPr>
        <w:t xml:space="preserve"> og </w:t>
      </w:r>
      <w:r w:rsidR="00740CA8">
        <w:rPr>
          <w:sz w:val="28"/>
          <w:szCs w:val="28"/>
        </w:rPr>
        <w:t>Konstantin</w:t>
      </w:r>
      <w:r w:rsidRPr="00B9508D">
        <w:rPr>
          <w:sz w:val="28"/>
          <w:szCs w:val="28"/>
        </w:rPr>
        <w:t xml:space="preserve"> (</w:t>
      </w:r>
      <w:r>
        <w:rPr>
          <w:sz w:val="28"/>
          <w:szCs w:val="28"/>
        </w:rPr>
        <w:t>FH</w:t>
      </w:r>
      <w:r w:rsidRPr="00B9508D">
        <w:rPr>
          <w:sz w:val="28"/>
          <w:szCs w:val="28"/>
        </w:rPr>
        <w:t>3</w:t>
      </w:r>
      <w:r w:rsidR="00740CA8">
        <w:rPr>
          <w:sz w:val="28"/>
          <w:szCs w:val="28"/>
        </w:rPr>
        <w:t>9</w:t>
      </w:r>
      <w:r>
        <w:rPr>
          <w:sz w:val="28"/>
          <w:szCs w:val="28"/>
        </w:rPr>
        <w:t>)</w:t>
      </w:r>
    </w:p>
    <w:p w:rsidR="006A1609" w:rsidRDefault="006A1609" w:rsidP="00576A90">
      <w:pPr>
        <w:spacing w:after="0" w:line="240" w:lineRule="auto"/>
        <w:rPr>
          <w:sz w:val="28"/>
          <w:szCs w:val="28"/>
        </w:rPr>
      </w:pPr>
    </w:p>
    <w:p w:rsidR="00237D10" w:rsidRPr="00237D10" w:rsidRDefault="00237D10" w:rsidP="00237D10">
      <w:pPr>
        <w:spacing w:after="0" w:line="240" w:lineRule="auto"/>
        <w:jc w:val="center"/>
        <w:rPr>
          <w:b/>
          <w:sz w:val="48"/>
          <w:szCs w:val="28"/>
        </w:rPr>
      </w:pPr>
      <w:r w:rsidRPr="00237D10">
        <w:rPr>
          <w:b/>
          <w:sz w:val="48"/>
          <w:szCs w:val="28"/>
        </w:rPr>
        <w:t>Dagsorden</w:t>
      </w:r>
    </w:p>
    <w:p w:rsidR="00D96314" w:rsidRPr="00D96314" w:rsidRDefault="00A8617D" w:rsidP="0065455F">
      <w:pPr>
        <w:pStyle w:val="Listeafsnit"/>
        <w:numPr>
          <w:ilvl w:val="0"/>
          <w:numId w:val="12"/>
        </w:numPr>
        <w:spacing w:before="120" w:after="0" w:line="360" w:lineRule="auto"/>
        <w:ind w:left="357" w:hanging="357"/>
        <w:rPr>
          <w:b/>
          <w:sz w:val="28"/>
          <w:szCs w:val="28"/>
        </w:rPr>
      </w:pPr>
      <w:r w:rsidRPr="00CE6AF4">
        <w:rPr>
          <w:b/>
          <w:sz w:val="28"/>
          <w:szCs w:val="28"/>
        </w:rPr>
        <w:t xml:space="preserve">Valg af </w:t>
      </w:r>
      <w:r w:rsidR="00576A90" w:rsidRPr="00CE6AF4">
        <w:rPr>
          <w:b/>
          <w:sz w:val="28"/>
          <w:szCs w:val="28"/>
        </w:rPr>
        <w:t>Referen</w:t>
      </w:r>
      <w:r w:rsidR="00D96314">
        <w:rPr>
          <w:b/>
          <w:sz w:val="28"/>
          <w:szCs w:val="28"/>
        </w:rPr>
        <w:t>t</w:t>
      </w:r>
    </w:p>
    <w:p w:rsidR="00CE6AF4" w:rsidRDefault="00576A90" w:rsidP="0065455F">
      <w:pPr>
        <w:pStyle w:val="Listeafsnit"/>
        <w:numPr>
          <w:ilvl w:val="0"/>
          <w:numId w:val="12"/>
        </w:numPr>
        <w:spacing w:before="120" w:after="0" w:line="360" w:lineRule="auto"/>
        <w:ind w:left="357" w:hanging="357"/>
        <w:rPr>
          <w:b/>
          <w:sz w:val="28"/>
          <w:szCs w:val="28"/>
        </w:rPr>
      </w:pPr>
      <w:r w:rsidRPr="00CE6AF4">
        <w:rPr>
          <w:b/>
          <w:sz w:val="28"/>
          <w:szCs w:val="28"/>
        </w:rPr>
        <w:t>Referat fra sidste møde</w:t>
      </w:r>
    </w:p>
    <w:p w:rsidR="00576A90" w:rsidRPr="00CE6AF4" w:rsidRDefault="00A8617D" w:rsidP="00D96314">
      <w:pPr>
        <w:pStyle w:val="Listeafsnit"/>
        <w:numPr>
          <w:ilvl w:val="0"/>
          <w:numId w:val="12"/>
        </w:numPr>
        <w:spacing w:before="120" w:after="0" w:line="240" w:lineRule="auto"/>
        <w:ind w:left="357" w:hanging="357"/>
        <w:rPr>
          <w:b/>
          <w:sz w:val="28"/>
          <w:szCs w:val="28"/>
        </w:rPr>
      </w:pPr>
      <w:r w:rsidRPr="00CE6AF4">
        <w:rPr>
          <w:b/>
          <w:sz w:val="28"/>
          <w:szCs w:val="28"/>
        </w:rPr>
        <w:t>Vejen, Byggesager &amp;</w:t>
      </w:r>
      <w:r w:rsidR="00576A90" w:rsidRPr="00CE6AF4">
        <w:rPr>
          <w:b/>
          <w:sz w:val="28"/>
          <w:szCs w:val="28"/>
        </w:rPr>
        <w:t xml:space="preserve"> </w:t>
      </w:r>
      <w:r w:rsidRPr="00CE6AF4">
        <w:rPr>
          <w:b/>
          <w:sz w:val="28"/>
          <w:szCs w:val="28"/>
        </w:rPr>
        <w:t>D</w:t>
      </w:r>
      <w:r w:rsidR="00576A90" w:rsidRPr="00CE6AF4">
        <w:rPr>
          <w:b/>
          <w:sz w:val="28"/>
          <w:szCs w:val="28"/>
        </w:rPr>
        <w:t>eklaration</w:t>
      </w:r>
    </w:p>
    <w:p w:rsidR="00A8617D" w:rsidRDefault="00A8617D" w:rsidP="00CE6AF4">
      <w:pPr>
        <w:pStyle w:val="emnepunkt"/>
        <w:numPr>
          <w:ilvl w:val="1"/>
          <w:numId w:val="12"/>
        </w:numPr>
      </w:pPr>
      <w:r>
        <w:t>Renholdelse af rendestensbrønde</w:t>
      </w:r>
      <w:r>
        <w:tab/>
      </w:r>
      <w:r w:rsidRPr="00A8617D">
        <w:rPr>
          <w:b/>
        </w:rPr>
        <w:t>/ Niels</w:t>
      </w:r>
    </w:p>
    <w:p w:rsidR="00A8617D" w:rsidRDefault="00CE6AF4" w:rsidP="00A8617D">
      <w:pPr>
        <w:pStyle w:val="emnepunkt"/>
        <w:numPr>
          <w:ilvl w:val="0"/>
          <w:numId w:val="14"/>
        </w:numPr>
      </w:pPr>
      <w:r>
        <w:t>H</w:t>
      </w:r>
      <w:r w:rsidR="00A8617D" w:rsidRPr="00A8617D">
        <w:t xml:space="preserve">vordan går det </w:t>
      </w:r>
      <w:r w:rsidR="00A8617D">
        <w:t>med underskriftsindsamling</w:t>
      </w:r>
      <w:r>
        <w:t>?</w:t>
      </w:r>
    </w:p>
    <w:p w:rsidR="00CE6AF4" w:rsidRDefault="00A8617D" w:rsidP="00D96314">
      <w:pPr>
        <w:pStyle w:val="emnepunkt"/>
        <w:numPr>
          <w:ilvl w:val="0"/>
          <w:numId w:val="14"/>
        </w:numPr>
      </w:pPr>
      <w:r>
        <w:t>N</w:t>
      </w:r>
      <w:r w:rsidRPr="00A8617D">
        <w:t>æste skridt</w:t>
      </w:r>
    </w:p>
    <w:p w:rsidR="00A8617D" w:rsidRPr="00A8617D" w:rsidRDefault="00576A90" w:rsidP="00A8617D">
      <w:pPr>
        <w:pStyle w:val="Listeafsnit"/>
        <w:numPr>
          <w:ilvl w:val="0"/>
          <w:numId w:val="12"/>
        </w:numPr>
        <w:spacing w:after="0" w:line="240" w:lineRule="auto"/>
        <w:ind w:left="360"/>
        <w:rPr>
          <w:b/>
          <w:sz w:val="28"/>
          <w:szCs w:val="28"/>
        </w:rPr>
      </w:pPr>
      <w:r w:rsidRPr="00A8617D">
        <w:rPr>
          <w:b/>
          <w:sz w:val="28"/>
          <w:szCs w:val="28"/>
        </w:rPr>
        <w:t>Økonomi</w:t>
      </w:r>
    </w:p>
    <w:p w:rsidR="00A8617D" w:rsidRPr="00305662" w:rsidRDefault="00A8617D" w:rsidP="00CE6AF4">
      <w:pPr>
        <w:pStyle w:val="emnepunkt"/>
        <w:numPr>
          <w:ilvl w:val="1"/>
          <w:numId w:val="12"/>
        </w:numPr>
      </w:pPr>
      <w:r>
        <w:t>I</w:t>
      </w:r>
      <w:r w:rsidRPr="00A8617D">
        <w:t>ndkrævning af kontingent</w:t>
      </w:r>
      <w:r>
        <w:t xml:space="preserve"> </w:t>
      </w:r>
      <w:r w:rsidRPr="00A8617D">
        <w:rPr>
          <w:b/>
        </w:rPr>
        <w:t>/ Helle</w:t>
      </w:r>
    </w:p>
    <w:p w:rsidR="00CE6AF4" w:rsidRPr="00A8617D" w:rsidRDefault="00305662" w:rsidP="0065455F">
      <w:pPr>
        <w:pStyle w:val="emnepunkt"/>
        <w:numPr>
          <w:ilvl w:val="1"/>
          <w:numId w:val="12"/>
        </w:numPr>
      </w:pPr>
      <w:proofErr w:type="spellStart"/>
      <w:r w:rsidRPr="00305662">
        <w:t>Mobilpay</w:t>
      </w:r>
      <w:proofErr w:type="spellEnd"/>
      <w:r w:rsidRPr="00305662">
        <w:tab/>
      </w:r>
      <w:r>
        <w:rPr>
          <w:b/>
        </w:rPr>
        <w:t>/ Helle</w:t>
      </w:r>
    </w:p>
    <w:p w:rsidR="00576A90" w:rsidRPr="00A8617D" w:rsidRDefault="00576A90" w:rsidP="00A8617D">
      <w:pPr>
        <w:pStyle w:val="Listeafsnit"/>
        <w:numPr>
          <w:ilvl w:val="0"/>
          <w:numId w:val="12"/>
        </w:numPr>
        <w:spacing w:after="0" w:line="240" w:lineRule="auto"/>
        <w:ind w:left="360"/>
        <w:rPr>
          <w:b/>
          <w:sz w:val="28"/>
          <w:szCs w:val="28"/>
        </w:rPr>
      </w:pPr>
      <w:r w:rsidRPr="00A8617D">
        <w:rPr>
          <w:b/>
          <w:sz w:val="28"/>
          <w:szCs w:val="28"/>
        </w:rPr>
        <w:t>Huse til salg</w:t>
      </w:r>
    </w:p>
    <w:p w:rsidR="00CE6AF4" w:rsidRPr="00CE6AF4" w:rsidRDefault="00CE6AF4" w:rsidP="00A8617D">
      <w:pPr>
        <w:pStyle w:val="emnepunkt"/>
        <w:numPr>
          <w:ilvl w:val="1"/>
          <w:numId w:val="12"/>
        </w:numPr>
      </w:pPr>
      <w:r>
        <w:t>Solgte huse siden sidst</w:t>
      </w:r>
    </w:p>
    <w:p w:rsidR="00A8617D" w:rsidRPr="00CE6AF4" w:rsidRDefault="00A8617D" w:rsidP="00A8617D">
      <w:pPr>
        <w:pStyle w:val="emnepunkt"/>
        <w:numPr>
          <w:ilvl w:val="1"/>
          <w:numId w:val="12"/>
        </w:numPr>
      </w:pPr>
      <w:r w:rsidRPr="00A8617D">
        <w:rPr>
          <w:szCs w:val="28"/>
        </w:rPr>
        <w:t xml:space="preserve">Har alle nye beboere haft besøg </w:t>
      </w:r>
      <w:r w:rsidRPr="00A8617D">
        <w:rPr>
          <w:b/>
          <w:szCs w:val="28"/>
        </w:rPr>
        <w:t>/ Jacob</w:t>
      </w:r>
      <w:r w:rsidRPr="00A8617D">
        <w:rPr>
          <w:b/>
          <w:sz w:val="28"/>
          <w:szCs w:val="28"/>
        </w:rPr>
        <w:t xml:space="preserve"> </w:t>
      </w:r>
    </w:p>
    <w:p w:rsidR="00CE6AF4" w:rsidRPr="00A8617D" w:rsidRDefault="00CE6AF4" w:rsidP="00CE6AF4">
      <w:pPr>
        <w:pStyle w:val="emnepunkt"/>
        <w:numPr>
          <w:ilvl w:val="0"/>
          <w:numId w:val="0"/>
        </w:numPr>
        <w:ind w:left="1440"/>
      </w:pPr>
    </w:p>
    <w:p w:rsidR="00A8617D" w:rsidRPr="00A8617D" w:rsidRDefault="00A8617D" w:rsidP="00A8617D">
      <w:pPr>
        <w:pStyle w:val="Listeafsnit"/>
        <w:numPr>
          <w:ilvl w:val="0"/>
          <w:numId w:val="12"/>
        </w:numPr>
        <w:spacing w:after="0" w:line="240" w:lineRule="auto"/>
        <w:ind w:left="360"/>
        <w:rPr>
          <w:b/>
          <w:sz w:val="28"/>
          <w:szCs w:val="28"/>
        </w:rPr>
      </w:pPr>
      <w:r w:rsidRPr="00A8617D">
        <w:rPr>
          <w:b/>
          <w:sz w:val="28"/>
          <w:szCs w:val="28"/>
        </w:rPr>
        <w:t>Løbende korrespondance og orientering</w:t>
      </w:r>
    </w:p>
    <w:p w:rsidR="00D96314" w:rsidRDefault="00D96314" w:rsidP="00A8617D">
      <w:pPr>
        <w:pStyle w:val="emnepunkt"/>
        <w:numPr>
          <w:ilvl w:val="1"/>
          <w:numId w:val="12"/>
        </w:numPr>
      </w:pPr>
      <w:r w:rsidRPr="00D96314">
        <w:t xml:space="preserve">Anvendelse af CVR </w:t>
      </w:r>
      <w:proofErr w:type="gramStart"/>
      <w:r w:rsidRPr="00D96314">
        <w:t>nr. :</w:t>
      </w:r>
      <w:proofErr w:type="gramEnd"/>
      <w:r w:rsidRPr="00D96314">
        <w:t xml:space="preserve">  tages op på næste bestyrelsesmøde</w:t>
      </w:r>
    </w:p>
    <w:p w:rsidR="00A8617D" w:rsidRPr="00B12775" w:rsidRDefault="00A8617D" w:rsidP="00A8617D">
      <w:pPr>
        <w:pStyle w:val="emnepunkt"/>
        <w:numPr>
          <w:ilvl w:val="1"/>
          <w:numId w:val="12"/>
        </w:numPr>
      </w:pPr>
      <w:r w:rsidRPr="00B12775">
        <w:t xml:space="preserve">Gennemgang og revision af SOP </w:t>
      </w:r>
      <w:r w:rsidRPr="00FF3083">
        <w:rPr>
          <w:b/>
        </w:rPr>
        <w:t>/Jacob</w:t>
      </w:r>
    </w:p>
    <w:p w:rsidR="00A8617D" w:rsidRPr="00B12775" w:rsidRDefault="00A8617D" w:rsidP="00A8617D">
      <w:pPr>
        <w:pStyle w:val="emnepunkt"/>
        <w:numPr>
          <w:ilvl w:val="1"/>
          <w:numId w:val="12"/>
        </w:numPr>
      </w:pPr>
      <w:r w:rsidRPr="00B12775">
        <w:t>Fuldmagter til Generalforsamling og evt</w:t>
      </w:r>
      <w:r>
        <w:t>.</w:t>
      </w:r>
      <w:r w:rsidRPr="00B12775">
        <w:t xml:space="preserve"> skabelon? </w:t>
      </w:r>
      <w:r w:rsidRPr="00FF3083">
        <w:rPr>
          <w:b/>
        </w:rPr>
        <w:t>/Helle?</w:t>
      </w:r>
    </w:p>
    <w:p w:rsidR="00A8617D" w:rsidRPr="00A8617D" w:rsidRDefault="00A8617D" w:rsidP="00A8617D">
      <w:pPr>
        <w:pStyle w:val="emnepunkt"/>
        <w:numPr>
          <w:ilvl w:val="1"/>
          <w:numId w:val="12"/>
        </w:numPr>
      </w:pPr>
      <w:r w:rsidRPr="00B12775">
        <w:t xml:space="preserve">Nabohjælp skilte </w:t>
      </w:r>
      <w:r w:rsidRPr="00FF3083">
        <w:rPr>
          <w:b/>
        </w:rPr>
        <w:t>/Nicolai &amp; Helle</w:t>
      </w:r>
    </w:p>
    <w:p w:rsidR="00A8617D" w:rsidRPr="00A8617D" w:rsidRDefault="00A8617D" w:rsidP="00A8617D">
      <w:pPr>
        <w:pStyle w:val="emnepunkt"/>
        <w:numPr>
          <w:ilvl w:val="1"/>
          <w:numId w:val="12"/>
        </w:numPr>
      </w:pPr>
      <w:r w:rsidRPr="00A8617D">
        <w:t>Besøgsdag efterspurgt på generalforsamling</w:t>
      </w:r>
    </w:p>
    <w:p w:rsidR="00A8617D" w:rsidRDefault="00A8617D" w:rsidP="00A8617D">
      <w:pPr>
        <w:pStyle w:val="emnepunkt"/>
        <w:numPr>
          <w:ilvl w:val="1"/>
          <w:numId w:val="12"/>
        </w:numPr>
      </w:pPr>
      <w:r w:rsidRPr="00A8617D">
        <w:t>Status på generel hastighedsnedsættelse til 40km/t</w:t>
      </w:r>
    </w:p>
    <w:p w:rsidR="00CE6AF4" w:rsidRPr="00740CA8" w:rsidRDefault="00CE6AF4" w:rsidP="00CE6AF4">
      <w:pPr>
        <w:pStyle w:val="emnepunkt"/>
        <w:numPr>
          <w:ilvl w:val="1"/>
          <w:numId w:val="12"/>
        </w:numPr>
      </w:pPr>
      <w:r w:rsidRPr="00740CA8">
        <w:t xml:space="preserve">Kig på </w:t>
      </w:r>
      <w:proofErr w:type="spellStart"/>
      <w:r w:rsidRPr="00740CA8">
        <w:t>opraab</w:t>
      </w:r>
      <w:proofErr w:type="spellEnd"/>
      <w:r w:rsidRPr="00740CA8">
        <w:t xml:space="preserve"> fra 2008 (ligger i </w:t>
      </w:r>
      <w:proofErr w:type="spellStart"/>
      <w:r w:rsidRPr="00740CA8">
        <w:t>dropbox</w:t>
      </w:r>
      <w:proofErr w:type="spellEnd"/>
      <w:r w:rsidRPr="00740CA8">
        <w:t xml:space="preserve">) </w:t>
      </w:r>
      <w:r>
        <w:t xml:space="preserve">som inspiration </w:t>
      </w:r>
      <w:bookmarkStart w:id="0" w:name="_GoBack"/>
      <w:r w:rsidRPr="00CE6AF4">
        <w:t>/Niels &amp; Jacob</w:t>
      </w:r>
      <w:bookmarkEnd w:id="0"/>
    </w:p>
    <w:p w:rsidR="00D96314" w:rsidRDefault="00D96314" w:rsidP="00D96314">
      <w:pPr>
        <w:pStyle w:val="Listeafsnit"/>
        <w:numPr>
          <w:ilvl w:val="0"/>
          <w:numId w:val="12"/>
        </w:num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Hjemmesiden og kommunikation (nyhedsbreve)</w:t>
      </w:r>
    </w:p>
    <w:p w:rsidR="00D96314" w:rsidRDefault="00D96314" w:rsidP="00D96314">
      <w:pPr>
        <w:pStyle w:val="emnepunkt"/>
        <w:numPr>
          <w:ilvl w:val="1"/>
          <w:numId w:val="12"/>
        </w:numPr>
      </w:pPr>
      <w:r w:rsidRPr="00D96314">
        <w:t xml:space="preserve">Indsamling af adresser til </w:t>
      </w:r>
      <w:proofErr w:type="spellStart"/>
      <w:r w:rsidRPr="00D96314">
        <w:t>mailing-listen</w:t>
      </w:r>
      <w:proofErr w:type="spellEnd"/>
    </w:p>
    <w:p w:rsidR="00D96314" w:rsidRDefault="00D96314" w:rsidP="00D96314">
      <w:pPr>
        <w:pStyle w:val="emnepunkt"/>
        <w:numPr>
          <w:ilvl w:val="1"/>
          <w:numId w:val="12"/>
        </w:numPr>
      </w:pPr>
      <w:r>
        <w:t>F</w:t>
      </w:r>
      <w:r w:rsidRPr="00D96314">
        <w:t>orslag til ”Ejendomsmægler”-side</w:t>
      </w:r>
      <w:r>
        <w:tab/>
      </w:r>
      <w:r w:rsidRPr="00D96314">
        <w:rPr>
          <w:b/>
        </w:rPr>
        <w:t>/ Jacob</w:t>
      </w:r>
    </w:p>
    <w:p w:rsidR="00D96314" w:rsidRDefault="00D96314" w:rsidP="00D96314">
      <w:pPr>
        <w:pStyle w:val="emnepunkt"/>
        <w:numPr>
          <w:ilvl w:val="1"/>
          <w:numId w:val="12"/>
        </w:numPr>
      </w:pPr>
      <w:r w:rsidRPr="00D96314">
        <w:t>Politik for udsendelse af nyhedsbreve</w:t>
      </w:r>
      <w:r>
        <w:t xml:space="preserve"> - diskussion</w:t>
      </w:r>
    </w:p>
    <w:p w:rsidR="00CE6AF4" w:rsidRPr="00A8617D" w:rsidRDefault="00D96314" w:rsidP="0065455F">
      <w:pPr>
        <w:pStyle w:val="emnepunkt"/>
        <w:numPr>
          <w:ilvl w:val="1"/>
          <w:numId w:val="12"/>
        </w:numPr>
      </w:pPr>
      <w:r w:rsidRPr="00D96314">
        <w:t>Opslagstavle:</w:t>
      </w:r>
      <w:r w:rsidRPr="00D96314">
        <w:tab/>
        <w:t>Jacob arbejder videre med anvendelsen</w:t>
      </w:r>
    </w:p>
    <w:p w:rsidR="00576A90" w:rsidRPr="00A8617D" w:rsidRDefault="00576A90" w:rsidP="00A8617D">
      <w:pPr>
        <w:pStyle w:val="Listeafsnit"/>
        <w:numPr>
          <w:ilvl w:val="0"/>
          <w:numId w:val="12"/>
        </w:numPr>
        <w:spacing w:after="0" w:line="240" w:lineRule="auto"/>
        <w:ind w:left="360"/>
        <w:rPr>
          <w:b/>
          <w:sz w:val="28"/>
          <w:szCs w:val="28"/>
        </w:rPr>
      </w:pPr>
      <w:r w:rsidRPr="00A8617D">
        <w:rPr>
          <w:b/>
          <w:sz w:val="28"/>
          <w:szCs w:val="28"/>
        </w:rPr>
        <w:t>Eventuelt</w:t>
      </w:r>
    </w:p>
    <w:sectPr w:rsidR="00576A90" w:rsidRPr="00A8617D" w:rsidSect="00D96314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24B0"/>
    <w:multiLevelType w:val="hybridMultilevel"/>
    <w:tmpl w:val="3968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F4930"/>
    <w:multiLevelType w:val="hybridMultilevel"/>
    <w:tmpl w:val="FCC47D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E69C8"/>
    <w:multiLevelType w:val="hybridMultilevel"/>
    <w:tmpl w:val="EC38B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A05586"/>
    <w:multiLevelType w:val="hybridMultilevel"/>
    <w:tmpl w:val="6F76A110"/>
    <w:lvl w:ilvl="0" w:tplc="FEB2765E">
      <w:start w:val="4"/>
      <w:numFmt w:val="bullet"/>
      <w:lvlText w:val="-"/>
      <w:lvlJc w:val="left"/>
      <w:pPr>
        <w:ind w:left="1440" w:hanging="360"/>
      </w:pPr>
      <w:rPr>
        <w:rFonts w:ascii="Cambria" w:eastAsia="Cambria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59B25DF"/>
    <w:multiLevelType w:val="hybridMultilevel"/>
    <w:tmpl w:val="E8F22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5837CB"/>
    <w:multiLevelType w:val="hybridMultilevel"/>
    <w:tmpl w:val="40AC6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E37675"/>
    <w:multiLevelType w:val="hybridMultilevel"/>
    <w:tmpl w:val="768E8F36"/>
    <w:lvl w:ilvl="0" w:tplc="6D0CD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700A700">
      <w:numFmt w:val="bullet"/>
      <w:pStyle w:val="emnepunk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0D2767"/>
    <w:multiLevelType w:val="hybridMultilevel"/>
    <w:tmpl w:val="956A8C2E"/>
    <w:lvl w:ilvl="0" w:tplc="A76453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1"/>
  </w:num>
  <w:num w:numId="13">
    <w:abstractNumId w:val="7"/>
  </w:num>
  <w:num w:numId="14">
    <w:abstractNumId w:val="3"/>
  </w:num>
  <w:num w:numId="15">
    <w:abstractNumId w:val="6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compat>
    <w:useFELayout/>
  </w:compat>
  <w:rsids>
    <w:rsidRoot w:val="00403889"/>
    <w:rsid w:val="0011034F"/>
    <w:rsid w:val="0022380A"/>
    <w:rsid w:val="00237D10"/>
    <w:rsid w:val="0027523C"/>
    <w:rsid w:val="00305662"/>
    <w:rsid w:val="003636B2"/>
    <w:rsid w:val="00403889"/>
    <w:rsid w:val="00416534"/>
    <w:rsid w:val="0043537A"/>
    <w:rsid w:val="00510292"/>
    <w:rsid w:val="00576A90"/>
    <w:rsid w:val="005E0354"/>
    <w:rsid w:val="0065455F"/>
    <w:rsid w:val="006A1609"/>
    <w:rsid w:val="007114C0"/>
    <w:rsid w:val="00740CA8"/>
    <w:rsid w:val="00753BDB"/>
    <w:rsid w:val="00762065"/>
    <w:rsid w:val="007A2E9E"/>
    <w:rsid w:val="00835909"/>
    <w:rsid w:val="00840A61"/>
    <w:rsid w:val="008A70F0"/>
    <w:rsid w:val="00A11D78"/>
    <w:rsid w:val="00A2453F"/>
    <w:rsid w:val="00A8617D"/>
    <w:rsid w:val="00A87ED7"/>
    <w:rsid w:val="00AB1770"/>
    <w:rsid w:val="00AD04E3"/>
    <w:rsid w:val="00AE3228"/>
    <w:rsid w:val="00B63C35"/>
    <w:rsid w:val="00B9508D"/>
    <w:rsid w:val="00C43DF8"/>
    <w:rsid w:val="00CE6AF4"/>
    <w:rsid w:val="00CF4846"/>
    <w:rsid w:val="00D30D8F"/>
    <w:rsid w:val="00D907BB"/>
    <w:rsid w:val="00D96314"/>
    <w:rsid w:val="00DC5AE5"/>
    <w:rsid w:val="00E61C85"/>
    <w:rsid w:val="00F54C00"/>
    <w:rsid w:val="00F62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76A90"/>
    <w:pPr>
      <w:spacing w:after="200" w:line="276" w:lineRule="auto"/>
    </w:pPr>
    <w:rPr>
      <w:rFonts w:eastAsia="Cambria"/>
      <w:sz w:val="22"/>
      <w:szCs w:val="2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76A90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576A90"/>
    <w:rPr>
      <w:rFonts w:ascii="Calibri" w:eastAsia="MS Gothic" w:hAnsi="Calibri" w:cs="Times New Roman"/>
      <w:b/>
      <w:bCs/>
      <w:color w:val="365F91"/>
      <w:sz w:val="28"/>
      <w:szCs w:val="28"/>
      <w:lang w:eastAsia="en-US"/>
    </w:rPr>
  </w:style>
  <w:style w:type="paragraph" w:customStyle="1" w:styleId="Farvetliste-fremhvningsfarve11">
    <w:name w:val="Farvet liste - fremhævningsfarve 11"/>
    <w:basedOn w:val="Normal"/>
    <w:uiPriority w:val="34"/>
    <w:qFormat/>
    <w:rsid w:val="00576A90"/>
    <w:pPr>
      <w:ind w:left="720"/>
      <w:contextualSpacing/>
    </w:pPr>
  </w:style>
  <w:style w:type="paragraph" w:styleId="Listeafsnit">
    <w:name w:val="List Paragraph"/>
    <w:basedOn w:val="Normal"/>
    <w:uiPriority w:val="72"/>
    <w:qFormat/>
    <w:rsid w:val="007A2E9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35909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63C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63C3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63C35"/>
    <w:rPr>
      <w:rFonts w:eastAsia="Cambria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63C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63C35"/>
    <w:rPr>
      <w:rFonts w:eastAsia="Cambria"/>
      <w:b/>
      <w:bCs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C35"/>
    <w:rPr>
      <w:rFonts w:ascii="Tahoma" w:eastAsia="Cambria" w:hAnsi="Tahoma" w:cs="Tahoma"/>
      <w:sz w:val="16"/>
      <w:szCs w:val="16"/>
      <w:lang w:val="da-DK"/>
    </w:rPr>
  </w:style>
  <w:style w:type="paragraph" w:customStyle="1" w:styleId="emnepunkt">
    <w:name w:val="emne punkt"/>
    <w:basedOn w:val="Listeafsnit"/>
    <w:link w:val="emnepunktTegn"/>
    <w:qFormat/>
    <w:rsid w:val="00740CA8"/>
    <w:pPr>
      <w:numPr>
        <w:ilvl w:val="1"/>
        <w:numId w:val="5"/>
      </w:numPr>
      <w:spacing w:after="0" w:line="288" w:lineRule="auto"/>
    </w:pPr>
    <w:rPr>
      <w:sz w:val="24"/>
      <w:szCs w:val="24"/>
    </w:rPr>
  </w:style>
  <w:style w:type="character" w:customStyle="1" w:styleId="emnepunktTegn">
    <w:name w:val="emne punkt Tegn"/>
    <w:basedOn w:val="Standardskrifttypeiafsnit"/>
    <w:link w:val="emnepunkt"/>
    <w:rsid w:val="00740CA8"/>
    <w:rPr>
      <w:rFonts w:eastAsia="Cambria"/>
      <w:sz w:val="24"/>
      <w:szCs w:val="24"/>
      <w:lang w:val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76A90"/>
    <w:pPr>
      <w:spacing w:after="200" w:line="276" w:lineRule="auto"/>
    </w:pPr>
    <w:rPr>
      <w:rFonts w:eastAsia="Cambria"/>
      <w:sz w:val="22"/>
      <w:szCs w:val="2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76A90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576A90"/>
    <w:rPr>
      <w:rFonts w:ascii="Calibri" w:eastAsia="MS Gothic" w:hAnsi="Calibri" w:cs="Times New Roman"/>
      <w:b/>
      <w:bCs/>
      <w:color w:val="365F91"/>
      <w:sz w:val="28"/>
      <w:szCs w:val="28"/>
      <w:lang w:eastAsia="en-US"/>
    </w:rPr>
  </w:style>
  <w:style w:type="paragraph" w:customStyle="1" w:styleId="Farvetliste-fremhvningsfarve11">
    <w:name w:val="Farvet liste - fremhævningsfarve 11"/>
    <w:basedOn w:val="Normal"/>
    <w:uiPriority w:val="34"/>
    <w:qFormat/>
    <w:rsid w:val="00576A90"/>
    <w:pPr>
      <w:ind w:left="720"/>
      <w:contextualSpacing/>
    </w:pPr>
  </w:style>
  <w:style w:type="paragraph" w:styleId="Listeafsnit">
    <w:name w:val="List Paragraph"/>
    <w:basedOn w:val="Normal"/>
    <w:uiPriority w:val="72"/>
    <w:qFormat/>
    <w:rsid w:val="007A2E9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35909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63C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63C3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63C35"/>
    <w:rPr>
      <w:rFonts w:eastAsia="Cambria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63C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63C35"/>
    <w:rPr>
      <w:rFonts w:eastAsia="Cambria"/>
      <w:b/>
      <w:bCs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C35"/>
    <w:rPr>
      <w:rFonts w:ascii="Tahoma" w:eastAsia="Cambria" w:hAnsi="Tahoma" w:cs="Tahoma"/>
      <w:sz w:val="16"/>
      <w:szCs w:val="16"/>
      <w:lang w:val="da-DK"/>
    </w:rPr>
  </w:style>
  <w:style w:type="paragraph" w:customStyle="1" w:styleId="emnepunkt">
    <w:name w:val="emne punkt"/>
    <w:basedOn w:val="Listeafsnit"/>
    <w:link w:val="emnepunktTegn"/>
    <w:qFormat/>
    <w:rsid w:val="00740CA8"/>
    <w:pPr>
      <w:numPr>
        <w:ilvl w:val="1"/>
        <w:numId w:val="5"/>
      </w:numPr>
      <w:spacing w:after="0" w:line="288" w:lineRule="auto"/>
    </w:pPr>
    <w:rPr>
      <w:sz w:val="24"/>
      <w:szCs w:val="24"/>
    </w:rPr>
  </w:style>
  <w:style w:type="character" w:customStyle="1" w:styleId="emnepunktTegn">
    <w:name w:val="emne punkt Tegn"/>
    <w:basedOn w:val="Standardskrifttypeiafsnit"/>
    <w:link w:val="emnepunkt"/>
    <w:rsid w:val="00740CA8"/>
    <w:rPr>
      <w:rFonts w:eastAsia="Cambria"/>
      <w:sz w:val="24"/>
      <w:szCs w:val="24"/>
      <w:lang w:val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opbox\Bestyrelsen%20Frugthegnet\Bestyrelsesm&#248;der\Skabelon%20til%20Indkaldelse%20til%20bestyrelsesm&#248;de%20%20GF%20Frugthegnet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til Indkaldelse til bestyrelsesmøde  GF Frugthegnet.dotx</Template>
  <TotalTime>29</TotalTime>
  <Pages>1</Pages>
  <Words>161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Grundejerforeningen Frugthegnet</vt:lpstr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 Sivertsen</dc:creator>
  <cp:lastModifiedBy>NAEFL</cp:lastModifiedBy>
  <cp:revision>7</cp:revision>
  <dcterms:created xsi:type="dcterms:W3CDTF">2015-05-19T19:54:00Z</dcterms:created>
  <dcterms:modified xsi:type="dcterms:W3CDTF">2015-08-26T21:45:00Z</dcterms:modified>
</cp:coreProperties>
</file>