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091" w:rsidRDefault="002C7091" w:rsidP="00B9508D">
      <w:pPr>
        <w:spacing w:before="240"/>
        <w:jc w:val="center"/>
        <w:rPr>
          <w:b/>
          <w:sz w:val="36"/>
          <w:lang w:val="en-US"/>
        </w:rPr>
      </w:pPr>
      <w:r>
        <w:rPr>
          <w:noProof/>
          <w:lang w:eastAsia="da-DK"/>
        </w:rPr>
        <w:drawing>
          <wp:inline distT="0" distB="0" distL="0" distR="0">
            <wp:extent cx="6120130" cy="1347470"/>
            <wp:effectExtent l="0" t="0" r="0" b="5080"/>
            <wp:docPr id="3" name="Billede 3" descr="Grundejerforeningen Frugthegne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undejerforeningen Frugthegnet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A90" w:rsidRPr="00B9508D" w:rsidRDefault="00237D10" w:rsidP="00B9508D">
      <w:pPr>
        <w:spacing w:before="240"/>
        <w:jc w:val="center"/>
        <w:rPr>
          <w:b/>
          <w:sz w:val="36"/>
        </w:rPr>
      </w:pPr>
      <w:r w:rsidRPr="00237D10">
        <w:rPr>
          <w:b/>
          <w:sz w:val="36"/>
        </w:rPr>
        <w:t>Indkaldelse til bestyrelsesmøde</w:t>
      </w:r>
      <w:r>
        <w:rPr>
          <w:b/>
          <w:sz w:val="36"/>
        </w:rPr>
        <w:t xml:space="preserve"> </w:t>
      </w:r>
      <w:r w:rsidR="006A1609" w:rsidRPr="00B9508D">
        <w:rPr>
          <w:b/>
          <w:sz w:val="36"/>
        </w:rPr>
        <w:t xml:space="preserve">den </w:t>
      </w:r>
      <w:proofErr w:type="gramStart"/>
      <w:r w:rsidR="00FC132B">
        <w:rPr>
          <w:b/>
          <w:sz w:val="36"/>
        </w:rPr>
        <w:t>25</w:t>
      </w:r>
      <w:r w:rsidR="002B0271">
        <w:rPr>
          <w:b/>
          <w:sz w:val="36"/>
        </w:rPr>
        <w:t>/</w:t>
      </w:r>
      <w:r w:rsidR="00FC132B">
        <w:rPr>
          <w:b/>
          <w:sz w:val="36"/>
        </w:rPr>
        <w:t>1</w:t>
      </w:r>
      <w:r w:rsidR="002B0271">
        <w:rPr>
          <w:b/>
          <w:sz w:val="36"/>
        </w:rPr>
        <w:t>-</w:t>
      </w:r>
      <w:r w:rsidR="005E0354">
        <w:rPr>
          <w:b/>
          <w:sz w:val="36"/>
        </w:rPr>
        <w:t>201</w:t>
      </w:r>
      <w:bookmarkStart w:id="0" w:name="_GoBack"/>
      <w:bookmarkEnd w:id="0"/>
      <w:r w:rsidR="00FC132B">
        <w:rPr>
          <w:b/>
          <w:sz w:val="36"/>
        </w:rPr>
        <w:t>6</w:t>
      </w:r>
      <w:proofErr w:type="gramEnd"/>
      <w:r w:rsidR="002B0271">
        <w:rPr>
          <w:b/>
          <w:sz w:val="36"/>
        </w:rPr>
        <w:t xml:space="preserve"> kl. 19:00</w:t>
      </w:r>
    </w:p>
    <w:p w:rsidR="002C7091" w:rsidRDefault="002C7091" w:rsidP="002C7091">
      <w:pPr>
        <w:spacing w:after="0" w:line="240" w:lineRule="auto"/>
        <w:ind w:left="1701" w:hanging="1701"/>
        <w:rPr>
          <w:sz w:val="24"/>
          <w:szCs w:val="28"/>
        </w:rPr>
      </w:pPr>
      <w:r>
        <w:rPr>
          <w:sz w:val="24"/>
          <w:szCs w:val="28"/>
        </w:rPr>
        <w:t>Lokalitet:</w:t>
      </w:r>
      <w:r>
        <w:rPr>
          <w:sz w:val="24"/>
          <w:szCs w:val="28"/>
        </w:rPr>
        <w:tab/>
      </w:r>
      <w:r w:rsidRPr="00644955">
        <w:rPr>
          <w:b/>
          <w:sz w:val="24"/>
          <w:szCs w:val="28"/>
        </w:rPr>
        <w:t xml:space="preserve">Frugthegnet </w:t>
      </w:r>
      <w:r w:rsidR="00FC132B">
        <w:rPr>
          <w:b/>
          <w:sz w:val="24"/>
          <w:szCs w:val="28"/>
        </w:rPr>
        <w:t>87</w:t>
      </w:r>
    </w:p>
    <w:p w:rsidR="002C7091" w:rsidRPr="00B12775" w:rsidRDefault="002C7091" w:rsidP="002B0271">
      <w:pPr>
        <w:spacing w:after="0" w:line="240" w:lineRule="auto"/>
        <w:ind w:left="1701" w:hanging="1701"/>
        <w:rPr>
          <w:sz w:val="24"/>
          <w:szCs w:val="28"/>
        </w:rPr>
      </w:pPr>
      <w:r w:rsidRPr="00B12775">
        <w:rPr>
          <w:sz w:val="24"/>
          <w:szCs w:val="28"/>
        </w:rPr>
        <w:t>Bestyrelsen:</w:t>
      </w:r>
      <w:r w:rsidRPr="00B12775">
        <w:rPr>
          <w:sz w:val="24"/>
          <w:szCs w:val="28"/>
        </w:rPr>
        <w:tab/>
        <w:t>Bettina (FH24), Niels (FH36), Konstantin (FH 39)</w:t>
      </w:r>
      <w:r w:rsidR="002B0271">
        <w:rPr>
          <w:sz w:val="24"/>
          <w:szCs w:val="28"/>
        </w:rPr>
        <w:t xml:space="preserve">, Nicolai (FH40), </w:t>
      </w:r>
      <w:r>
        <w:rPr>
          <w:sz w:val="24"/>
          <w:szCs w:val="28"/>
        </w:rPr>
        <w:br/>
      </w:r>
      <w:r w:rsidRPr="00B12775">
        <w:rPr>
          <w:sz w:val="24"/>
          <w:szCs w:val="28"/>
        </w:rPr>
        <w:t>Jacob (FH58), Helle (FH 87)</w:t>
      </w:r>
    </w:p>
    <w:p w:rsidR="002C7091" w:rsidRPr="002B0271" w:rsidRDefault="002B0271" w:rsidP="002C7091">
      <w:pPr>
        <w:spacing w:after="0" w:line="240" w:lineRule="auto"/>
        <w:ind w:left="1701" w:hanging="1701"/>
        <w:rPr>
          <w:sz w:val="24"/>
          <w:szCs w:val="28"/>
          <w:lang w:val="en-US"/>
        </w:rPr>
      </w:pPr>
      <w:proofErr w:type="spellStart"/>
      <w:r w:rsidRPr="002B0271">
        <w:rPr>
          <w:sz w:val="24"/>
          <w:szCs w:val="28"/>
          <w:lang w:val="en-US"/>
        </w:rPr>
        <w:t>Suppleanter</w:t>
      </w:r>
      <w:proofErr w:type="spellEnd"/>
      <w:r w:rsidRPr="002B0271">
        <w:rPr>
          <w:sz w:val="24"/>
          <w:szCs w:val="28"/>
          <w:lang w:val="en-US"/>
        </w:rPr>
        <w:t>:</w:t>
      </w:r>
      <w:r w:rsidRPr="002B0271">
        <w:rPr>
          <w:sz w:val="24"/>
          <w:szCs w:val="28"/>
          <w:lang w:val="en-US"/>
        </w:rPr>
        <w:tab/>
      </w:r>
      <w:r w:rsidR="00CD797B">
        <w:rPr>
          <w:sz w:val="24"/>
          <w:szCs w:val="28"/>
          <w:lang w:val="en-US"/>
        </w:rPr>
        <w:t>Jonas</w:t>
      </w:r>
      <w:r w:rsidRPr="002B0271">
        <w:rPr>
          <w:sz w:val="24"/>
          <w:szCs w:val="28"/>
          <w:lang w:val="en-US"/>
        </w:rPr>
        <w:t xml:space="preserve"> (FH</w:t>
      </w:r>
      <w:r w:rsidR="00CD797B">
        <w:rPr>
          <w:sz w:val="24"/>
          <w:szCs w:val="28"/>
          <w:lang w:val="en-US"/>
        </w:rPr>
        <w:t>70</w:t>
      </w:r>
      <w:r w:rsidRPr="002B0271">
        <w:rPr>
          <w:sz w:val="24"/>
          <w:szCs w:val="28"/>
          <w:lang w:val="en-US"/>
        </w:rPr>
        <w:t xml:space="preserve">), </w:t>
      </w:r>
      <w:proofErr w:type="spellStart"/>
      <w:r w:rsidR="002C7091" w:rsidRPr="002B0271">
        <w:rPr>
          <w:sz w:val="24"/>
          <w:szCs w:val="28"/>
          <w:lang w:val="en-US"/>
        </w:rPr>
        <w:t>Jesper</w:t>
      </w:r>
      <w:proofErr w:type="spellEnd"/>
      <w:r w:rsidR="002C7091" w:rsidRPr="002B0271">
        <w:rPr>
          <w:sz w:val="24"/>
          <w:szCs w:val="28"/>
          <w:lang w:val="en-US"/>
        </w:rPr>
        <w:t xml:space="preserve"> (FH90)</w:t>
      </w:r>
    </w:p>
    <w:p w:rsidR="00237D10" w:rsidRPr="00237D10" w:rsidRDefault="00237D10" w:rsidP="00237D10">
      <w:pPr>
        <w:spacing w:after="0" w:line="240" w:lineRule="auto"/>
        <w:jc w:val="center"/>
        <w:rPr>
          <w:b/>
          <w:sz w:val="48"/>
          <w:szCs w:val="28"/>
        </w:rPr>
      </w:pPr>
      <w:r w:rsidRPr="00237D10">
        <w:rPr>
          <w:b/>
          <w:sz w:val="48"/>
          <w:szCs w:val="28"/>
        </w:rPr>
        <w:t>Dagsorden</w:t>
      </w:r>
    </w:p>
    <w:p w:rsidR="00576A90" w:rsidRPr="00B9508D" w:rsidRDefault="00576A90" w:rsidP="00576A90">
      <w:pPr>
        <w:spacing w:after="0" w:line="240" w:lineRule="auto"/>
        <w:rPr>
          <w:sz w:val="28"/>
          <w:szCs w:val="28"/>
        </w:rPr>
      </w:pPr>
      <w:r w:rsidRPr="00B9508D">
        <w:rPr>
          <w:b/>
          <w:sz w:val="28"/>
          <w:szCs w:val="28"/>
        </w:rPr>
        <w:t xml:space="preserve">1. </w:t>
      </w:r>
      <w:r w:rsidR="002B0271">
        <w:rPr>
          <w:b/>
          <w:sz w:val="28"/>
          <w:szCs w:val="28"/>
        </w:rPr>
        <w:t xml:space="preserve">Valg af </w:t>
      </w:r>
      <w:r w:rsidRPr="00B9508D">
        <w:rPr>
          <w:b/>
          <w:sz w:val="28"/>
          <w:szCs w:val="28"/>
        </w:rPr>
        <w:t>Referent</w:t>
      </w:r>
    </w:p>
    <w:p w:rsidR="0022380A" w:rsidRPr="00B9508D" w:rsidRDefault="0022380A" w:rsidP="00576A90">
      <w:pPr>
        <w:spacing w:after="0" w:line="240" w:lineRule="auto"/>
        <w:rPr>
          <w:sz w:val="28"/>
          <w:szCs w:val="28"/>
        </w:rPr>
      </w:pPr>
    </w:p>
    <w:p w:rsidR="00576A90" w:rsidRDefault="00F2010E" w:rsidP="00576A9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 Referat af</w:t>
      </w:r>
      <w:r w:rsidR="00576A90" w:rsidRPr="00B9508D">
        <w:rPr>
          <w:b/>
          <w:sz w:val="28"/>
          <w:szCs w:val="28"/>
        </w:rPr>
        <w:t xml:space="preserve"> sidste møde</w:t>
      </w:r>
      <w:r w:rsidR="00CD797B">
        <w:rPr>
          <w:b/>
          <w:sz w:val="28"/>
          <w:szCs w:val="28"/>
        </w:rPr>
        <w:t xml:space="preserve"> - godkendelse</w:t>
      </w:r>
    </w:p>
    <w:p w:rsidR="002C7091" w:rsidRPr="002C7091" w:rsidRDefault="002C7091" w:rsidP="002C7091">
      <w:pPr>
        <w:pStyle w:val="emnepunkt"/>
        <w:rPr>
          <w:b/>
        </w:rPr>
      </w:pPr>
      <w:r>
        <w:t>Husk at læs</w:t>
      </w:r>
      <w:r w:rsidR="002B0271">
        <w:t>e</w:t>
      </w:r>
      <w:r>
        <w:t xml:space="preserve"> det igennem og skriv kommentarer ind i </w:t>
      </w:r>
      <w:proofErr w:type="spellStart"/>
      <w:r>
        <w:t>dropbox</w:t>
      </w:r>
      <w:proofErr w:type="spellEnd"/>
    </w:p>
    <w:p w:rsidR="005951FD" w:rsidRPr="00B9508D" w:rsidRDefault="005951FD" w:rsidP="005951F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9508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Vejen, </w:t>
      </w:r>
      <w:r w:rsidR="00F2010E">
        <w:rPr>
          <w:b/>
          <w:sz w:val="28"/>
          <w:szCs w:val="28"/>
        </w:rPr>
        <w:t>b</w:t>
      </w:r>
      <w:r w:rsidRPr="00B9508D">
        <w:rPr>
          <w:b/>
          <w:sz w:val="28"/>
          <w:szCs w:val="28"/>
        </w:rPr>
        <w:t>yggesager og deklaration</w:t>
      </w:r>
    </w:p>
    <w:p w:rsidR="00D81C09" w:rsidRDefault="00FC132B" w:rsidP="005951FD">
      <w:pPr>
        <w:pStyle w:val="emnepunkt"/>
        <w:numPr>
          <w:ilvl w:val="1"/>
          <w:numId w:val="5"/>
        </w:numPr>
      </w:pPr>
      <w:r>
        <w:t xml:space="preserve">Status på ansøgning om rensning af rendestensbrønde / </w:t>
      </w:r>
      <w:r w:rsidRPr="00FC132B">
        <w:rPr>
          <w:b/>
        </w:rPr>
        <w:t>Niels</w:t>
      </w:r>
    </w:p>
    <w:p w:rsidR="002B0271" w:rsidRDefault="002B0271" w:rsidP="002B0271">
      <w:pPr>
        <w:pStyle w:val="emnepunkt"/>
      </w:pPr>
    </w:p>
    <w:p w:rsidR="005951FD" w:rsidRDefault="005951FD" w:rsidP="005951F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B9508D">
        <w:rPr>
          <w:b/>
          <w:sz w:val="28"/>
          <w:szCs w:val="28"/>
        </w:rPr>
        <w:t>. Økonomi</w:t>
      </w:r>
    </w:p>
    <w:p w:rsidR="00D81C09" w:rsidRPr="00FC132B" w:rsidRDefault="00FC132B" w:rsidP="00D81C09">
      <w:pPr>
        <w:pStyle w:val="emnepunkt"/>
        <w:numPr>
          <w:ilvl w:val="1"/>
          <w:numId w:val="8"/>
        </w:numPr>
      </w:pPr>
      <w:r>
        <w:t xml:space="preserve">Status kontingent opkrævning/ </w:t>
      </w:r>
      <w:r w:rsidRPr="00FC132B">
        <w:rPr>
          <w:b/>
        </w:rPr>
        <w:t>Helle</w:t>
      </w:r>
    </w:p>
    <w:p w:rsidR="00FC132B" w:rsidRDefault="00FC132B" w:rsidP="00FC132B">
      <w:pPr>
        <w:pStyle w:val="emnepunkt"/>
        <w:numPr>
          <w:ilvl w:val="1"/>
          <w:numId w:val="8"/>
        </w:numPr>
      </w:pPr>
      <w:r>
        <w:t xml:space="preserve">Mobile </w:t>
      </w:r>
      <w:proofErr w:type="spellStart"/>
      <w:r>
        <w:t>pay</w:t>
      </w:r>
      <w:proofErr w:type="spellEnd"/>
    </w:p>
    <w:p w:rsidR="00FC132B" w:rsidRDefault="00FC132B" w:rsidP="00FC132B">
      <w:pPr>
        <w:pStyle w:val="emnepunkt"/>
        <w:numPr>
          <w:ilvl w:val="2"/>
          <w:numId w:val="8"/>
        </w:numPr>
      </w:pPr>
      <w:r>
        <w:t>Undersøg mulighed</w:t>
      </w:r>
      <w:r>
        <w:t xml:space="preserve"> for oprettelse af telefonn</w:t>
      </w:r>
      <w:r>
        <w:t xml:space="preserve">ummer til Mobile </w:t>
      </w:r>
      <w:proofErr w:type="spellStart"/>
      <w:r>
        <w:t>Pay</w:t>
      </w:r>
      <w:proofErr w:type="spellEnd"/>
      <w:r>
        <w:t xml:space="preserve"> og opret 3 måneders gratis Mobile </w:t>
      </w:r>
      <w:proofErr w:type="spellStart"/>
      <w:r>
        <w:t>Pay</w:t>
      </w:r>
      <w:proofErr w:type="spellEnd"/>
      <w:r>
        <w:t xml:space="preserve"> / </w:t>
      </w:r>
      <w:r w:rsidRPr="00FC132B">
        <w:rPr>
          <w:b/>
        </w:rPr>
        <w:t>Jacob</w:t>
      </w:r>
    </w:p>
    <w:p w:rsidR="00FC132B" w:rsidRDefault="00FC132B" w:rsidP="00FC132B">
      <w:pPr>
        <w:pStyle w:val="emnepunkt"/>
        <w:numPr>
          <w:ilvl w:val="1"/>
          <w:numId w:val="8"/>
        </w:numPr>
      </w:pPr>
      <w:r>
        <w:t>N</w:t>
      </w:r>
      <w:r>
        <w:t>ye udlejningspriser</w:t>
      </w:r>
    </w:p>
    <w:p w:rsidR="005951FD" w:rsidRPr="00B9508D" w:rsidRDefault="005951FD" w:rsidP="005951FD">
      <w:pPr>
        <w:spacing w:after="0" w:line="240" w:lineRule="auto"/>
        <w:rPr>
          <w:sz w:val="28"/>
          <w:szCs w:val="28"/>
        </w:rPr>
      </w:pPr>
    </w:p>
    <w:p w:rsidR="005951FD" w:rsidRDefault="005951FD" w:rsidP="005951F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B9508D">
        <w:rPr>
          <w:b/>
          <w:sz w:val="28"/>
          <w:szCs w:val="28"/>
        </w:rPr>
        <w:t>. Huse til salg</w:t>
      </w:r>
    </w:p>
    <w:p w:rsidR="005951FD" w:rsidRDefault="00D81C09" w:rsidP="005951FD">
      <w:pPr>
        <w:pStyle w:val="emnepunkt"/>
        <w:numPr>
          <w:ilvl w:val="1"/>
          <w:numId w:val="11"/>
        </w:numPr>
      </w:pPr>
      <w:r>
        <w:t xml:space="preserve">Nye beboere og status på uddeling af </w:t>
      </w:r>
      <w:r w:rsidR="002B0271">
        <w:t xml:space="preserve">velkomstpakke / </w:t>
      </w:r>
      <w:r w:rsidR="00FC132B" w:rsidRPr="00FC132B">
        <w:rPr>
          <w:b/>
        </w:rPr>
        <w:t>Jacob</w:t>
      </w:r>
    </w:p>
    <w:p w:rsidR="002B0271" w:rsidRDefault="002B0271" w:rsidP="00576A90">
      <w:pPr>
        <w:spacing w:after="0" w:line="240" w:lineRule="auto"/>
        <w:rPr>
          <w:b/>
          <w:sz w:val="28"/>
          <w:szCs w:val="28"/>
        </w:rPr>
      </w:pPr>
    </w:p>
    <w:p w:rsidR="00576A90" w:rsidRPr="00B9508D" w:rsidRDefault="005951FD" w:rsidP="00576A9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576A90" w:rsidRPr="00B9508D">
        <w:rPr>
          <w:b/>
          <w:sz w:val="28"/>
          <w:szCs w:val="28"/>
        </w:rPr>
        <w:t>.</w:t>
      </w:r>
      <w:r w:rsidR="0022380A">
        <w:rPr>
          <w:b/>
          <w:sz w:val="28"/>
          <w:szCs w:val="28"/>
        </w:rPr>
        <w:t xml:space="preserve"> </w:t>
      </w:r>
      <w:r w:rsidR="00576A90" w:rsidRPr="00B9508D">
        <w:rPr>
          <w:b/>
          <w:sz w:val="28"/>
          <w:szCs w:val="28"/>
        </w:rPr>
        <w:t>Løbende korrespondance og orientering</w:t>
      </w:r>
    </w:p>
    <w:p w:rsidR="00FC132B" w:rsidRDefault="00FC132B" w:rsidP="00FC132B">
      <w:pPr>
        <w:pStyle w:val="emnepunkt"/>
        <w:numPr>
          <w:ilvl w:val="1"/>
          <w:numId w:val="15"/>
        </w:numPr>
      </w:pPr>
      <w:r>
        <w:t>Status på generel hastighedsnedsættelse til 40 km/t</w:t>
      </w:r>
    </w:p>
    <w:p w:rsidR="00FC132B" w:rsidRDefault="00FC132B" w:rsidP="00FC132B">
      <w:pPr>
        <w:pStyle w:val="emnepunkt"/>
        <w:numPr>
          <w:ilvl w:val="1"/>
          <w:numId w:val="15"/>
        </w:numPr>
      </w:pPr>
      <w:r>
        <w:t>Besøgsdag</w:t>
      </w:r>
      <w:r>
        <w:t xml:space="preserve"> - </w:t>
      </w:r>
      <w:r>
        <w:t>udkast til brev til alle i foreningen om besøgsdag. Besøgsdagen holdes til næste år eventuelt kombineret med andet ar</w:t>
      </w:r>
      <w:r>
        <w:t>rangement.  /</w:t>
      </w:r>
      <w:r w:rsidRPr="00FC132B">
        <w:rPr>
          <w:b/>
        </w:rPr>
        <w:t>Konstantin</w:t>
      </w:r>
    </w:p>
    <w:p w:rsidR="00FC132B" w:rsidRDefault="00FC132B" w:rsidP="00FC132B">
      <w:pPr>
        <w:pStyle w:val="emnepunkt"/>
        <w:numPr>
          <w:ilvl w:val="1"/>
          <w:numId w:val="15"/>
        </w:numPr>
      </w:pPr>
      <w:r>
        <w:t>Gennemgang og revision af SOP</w:t>
      </w:r>
    </w:p>
    <w:p w:rsidR="00FC132B" w:rsidRDefault="00FC132B" w:rsidP="00FC132B">
      <w:pPr>
        <w:pStyle w:val="emnepunkt"/>
        <w:numPr>
          <w:ilvl w:val="2"/>
          <w:numId w:val="15"/>
        </w:numPr>
      </w:pPr>
      <w:r>
        <w:t>Procedure om nyhedsbreve aftalt på sidste møde tilføjes i SOP. Procedure om godkendelse af referater opdateres.</w:t>
      </w:r>
    </w:p>
    <w:p w:rsidR="00FC132B" w:rsidRDefault="00FC132B" w:rsidP="004F31DF">
      <w:pPr>
        <w:pStyle w:val="emnepunkt"/>
        <w:numPr>
          <w:ilvl w:val="1"/>
          <w:numId w:val="15"/>
        </w:numPr>
      </w:pPr>
      <w:r>
        <w:t>Fuldmagter til generalforsamling</w:t>
      </w:r>
    </w:p>
    <w:p w:rsidR="00FC132B" w:rsidRDefault="00FC132B" w:rsidP="004F31DF">
      <w:pPr>
        <w:pStyle w:val="emnepunkt"/>
        <w:numPr>
          <w:ilvl w:val="2"/>
          <w:numId w:val="15"/>
        </w:numPr>
      </w:pPr>
      <w:r>
        <w:t>U</w:t>
      </w:r>
      <w:r>
        <w:t xml:space="preserve">dkast til skabelon til fuldmagt til generalforsamling. </w:t>
      </w:r>
      <w:r>
        <w:t xml:space="preserve"> / </w:t>
      </w:r>
      <w:r w:rsidRPr="00FC132B">
        <w:rPr>
          <w:b/>
        </w:rPr>
        <w:t>Bettina</w:t>
      </w:r>
    </w:p>
    <w:p w:rsidR="002B0271" w:rsidRDefault="002B0271" w:rsidP="00576A90">
      <w:pPr>
        <w:spacing w:after="0" w:line="240" w:lineRule="auto"/>
        <w:rPr>
          <w:b/>
          <w:sz w:val="28"/>
          <w:szCs w:val="28"/>
        </w:rPr>
      </w:pPr>
    </w:p>
    <w:p w:rsidR="00576A90" w:rsidRDefault="00A2453F" w:rsidP="00576A90">
      <w:pPr>
        <w:spacing w:after="0" w:line="240" w:lineRule="auto"/>
        <w:rPr>
          <w:b/>
          <w:sz w:val="28"/>
          <w:szCs w:val="28"/>
        </w:rPr>
      </w:pPr>
      <w:r w:rsidRPr="00B9508D">
        <w:rPr>
          <w:b/>
          <w:sz w:val="28"/>
          <w:szCs w:val="28"/>
        </w:rPr>
        <w:t xml:space="preserve">7. </w:t>
      </w:r>
      <w:r w:rsidR="00576A90" w:rsidRPr="00B9508D">
        <w:rPr>
          <w:b/>
          <w:sz w:val="28"/>
          <w:szCs w:val="28"/>
        </w:rPr>
        <w:t>Eventuelt</w:t>
      </w:r>
    </w:p>
    <w:p w:rsidR="00CD797B" w:rsidRDefault="00CD797B" w:rsidP="00576A90">
      <w:pPr>
        <w:spacing w:after="0" w:line="240" w:lineRule="auto"/>
        <w:rPr>
          <w:b/>
          <w:sz w:val="28"/>
          <w:szCs w:val="28"/>
        </w:rPr>
      </w:pPr>
    </w:p>
    <w:p w:rsidR="00CD797B" w:rsidRDefault="00CD797B" w:rsidP="00576A9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8. Emner til nyhedsbrev</w:t>
      </w:r>
    </w:p>
    <w:p w:rsidR="00CD797B" w:rsidRDefault="00CD797B" w:rsidP="00576A90">
      <w:pPr>
        <w:spacing w:after="0" w:line="240" w:lineRule="auto"/>
        <w:rPr>
          <w:b/>
          <w:sz w:val="28"/>
          <w:szCs w:val="28"/>
        </w:rPr>
      </w:pPr>
    </w:p>
    <w:p w:rsidR="00C43DF8" w:rsidRPr="00B9508D" w:rsidRDefault="00CD797B" w:rsidP="004F31DF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9. Næste møde</w:t>
      </w:r>
    </w:p>
    <w:sectPr w:rsidR="00C43DF8" w:rsidRPr="00B9508D" w:rsidSect="002B0271">
      <w:pgSz w:w="11906" w:h="16838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6CA4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11CD24B0"/>
    <w:multiLevelType w:val="hybridMultilevel"/>
    <w:tmpl w:val="3968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5254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308923B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2B039A2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B09173D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49EE69C8"/>
    <w:multiLevelType w:val="hybridMultilevel"/>
    <w:tmpl w:val="EC38B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B1165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F5A57AE"/>
    <w:multiLevelType w:val="multilevel"/>
    <w:tmpl w:val="0406001D"/>
    <w:styleLink w:val="Typografi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59B25DF"/>
    <w:multiLevelType w:val="hybridMultilevel"/>
    <w:tmpl w:val="E8F22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5837CB"/>
    <w:multiLevelType w:val="hybridMultilevel"/>
    <w:tmpl w:val="40AC6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E37675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6E05765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8"/>
  </w:num>
  <w:num w:numId="7">
    <w:abstractNumId w:val="2"/>
  </w:num>
  <w:num w:numId="8">
    <w:abstractNumId w:val="12"/>
  </w:num>
  <w:num w:numId="9">
    <w:abstractNumId w:val="5"/>
  </w:num>
  <w:num w:numId="10">
    <w:abstractNumId w:val="7"/>
  </w:num>
  <w:num w:numId="11">
    <w:abstractNumId w:val="0"/>
  </w:num>
  <w:num w:numId="1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3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1304"/>
  <w:hyphenationZone w:val="425"/>
  <w:characterSpacingControl w:val="doNotCompress"/>
  <w:compat>
    <w:useFELayout/>
  </w:compat>
  <w:rsids>
    <w:rsidRoot w:val="00592CAD"/>
    <w:rsid w:val="0011034F"/>
    <w:rsid w:val="0022380A"/>
    <w:rsid w:val="00237D10"/>
    <w:rsid w:val="0027523C"/>
    <w:rsid w:val="002B0271"/>
    <w:rsid w:val="002C7091"/>
    <w:rsid w:val="002E6CBD"/>
    <w:rsid w:val="003472BD"/>
    <w:rsid w:val="003636B2"/>
    <w:rsid w:val="00416534"/>
    <w:rsid w:val="0043537A"/>
    <w:rsid w:val="00481F99"/>
    <w:rsid w:val="004F31DF"/>
    <w:rsid w:val="00500039"/>
    <w:rsid w:val="00510292"/>
    <w:rsid w:val="00576A90"/>
    <w:rsid w:val="00592CAD"/>
    <w:rsid w:val="005951FD"/>
    <w:rsid w:val="005E0354"/>
    <w:rsid w:val="006A1609"/>
    <w:rsid w:val="007114C0"/>
    <w:rsid w:val="00753BDB"/>
    <w:rsid w:val="007A1D67"/>
    <w:rsid w:val="007A2E9E"/>
    <w:rsid w:val="00835909"/>
    <w:rsid w:val="00854578"/>
    <w:rsid w:val="008A70F0"/>
    <w:rsid w:val="00A11D78"/>
    <w:rsid w:val="00A2453F"/>
    <w:rsid w:val="00A86D96"/>
    <w:rsid w:val="00AB1770"/>
    <w:rsid w:val="00AD04E3"/>
    <w:rsid w:val="00AE3228"/>
    <w:rsid w:val="00B63C35"/>
    <w:rsid w:val="00B9508D"/>
    <w:rsid w:val="00C43DF8"/>
    <w:rsid w:val="00CD797B"/>
    <w:rsid w:val="00CF4846"/>
    <w:rsid w:val="00D30D8F"/>
    <w:rsid w:val="00D356E7"/>
    <w:rsid w:val="00D81C09"/>
    <w:rsid w:val="00D907BB"/>
    <w:rsid w:val="00DC5AE5"/>
    <w:rsid w:val="00E61C85"/>
    <w:rsid w:val="00F2010E"/>
    <w:rsid w:val="00F54C00"/>
    <w:rsid w:val="00F62A95"/>
    <w:rsid w:val="00FA6E6F"/>
    <w:rsid w:val="00FC1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576A90"/>
    <w:pPr>
      <w:spacing w:after="200" w:line="276" w:lineRule="auto"/>
    </w:pPr>
    <w:rPr>
      <w:rFonts w:eastAsia="Cambria"/>
      <w:sz w:val="22"/>
      <w:szCs w:val="22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76A90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576A90"/>
    <w:rPr>
      <w:rFonts w:ascii="Calibri" w:eastAsia="MS Gothic" w:hAnsi="Calibri" w:cs="Times New Roman"/>
      <w:b/>
      <w:bCs/>
      <w:color w:val="365F91"/>
      <w:sz w:val="28"/>
      <w:szCs w:val="28"/>
      <w:lang w:eastAsia="en-US"/>
    </w:rPr>
  </w:style>
  <w:style w:type="paragraph" w:customStyle="1" w:styleId="Farvetliste-fremhvningsfarve11">
    <w:name w:val="Farvet liste - fremhævningsfarve 11"/>
    <w:basedOn w:val="Normal"/>
    <w:uiPriority w:val="34"/>
    <w:qFormat/>
    <w:rsid w:val="00576A90"/>
    <w:pPr>
      <w:ind w:left="720"/>
      <w:contextualSpacing/>
    </w:pPr>
  </w:style>
  <w:style w:type="paragraph" w:styleId="Listeafsnit">
    <w:name w:val="List Paragraph"/>
    <w:basedOn w:val="Normal"/>
    <w:uiPriority w:val="72"/>
    <w:qFormat/>
    <w:rsid w:val="007A2E9E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35909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63C3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63C3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63C35"/>
    <w:rPr>
      <w:rFonts w:eastAsia="Cambria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63C3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63C35"/>
    <w:rPr>
      <w:rFonts w:eastAsia="Cambria"/>
      <w:b/>
      <w:bCs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3C35"/>
    <w:rPr>
      <w:rFonts w:ascii="Tahoma" w:eastAsia="Cambria" w:hAnsi="Tahoma" w:cs="Tahoma"/>
      <w:sz w:val="16"/>
      <w:szCs w:val="16"/>
      <w:lang w:val="da-DK"/>
    </w:rPr>
  </w:style>
  <w:style w:type="paragraph" w:customStyle="1" w:styleId="emnepunkt">
    <w:name w:val="emne punkt"/>
    <w:basedOn w:val="Listeafsnit"/>
    <w:link w:val="emnepunktTegn"/>
    <w:qFormat/>
    <w:rsid w:val="002C7091"/>
    <w:pPr>
      <w:spacing w:after="0" w:line="288" w:lineRule="auto"/>
      <w:ind w:left="0"/>
    </w:pPr>
    <w:rPr>
      <w:sz w:val="24"/>
      <w:szCs w:val="24"/>
    </w:rPr>
  </w:style>
  <w:style w:type="character" w:customStyle="1" w:styleId="emnepunktTegn">
    <w:name w:val="emne punkt Tegn"/>
    <w:basedOn w:val="Standardskrifttypeiafsnit"/>
    <w:link w:val="emnepunkt"/>
    <w:rsid w:val="002C7091"/>
    <w:rPr>
      <w:rFonts w:eastAsia="Cambria"/>
      <w:sz w:val="24"/>
      <w:szCs w:val="24"/>
      <w:lang w:val="da-DK"/>
    </w:rPr>
  </w:style>
  <w:style w:type="numbering" w:customStyle="1" w:styleId="Typografi1">
    <w:name w:val="Typografi1"/>
    <w:uiPriority w:val="99"/>
    <w:rsid w:val="005951FD"/>
    <w:pPr>
      <w:numPr>
        <w:numId w:val="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3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EFL\Dropbox\Bestyrelsen%20Frugthegnet\Bestyrelsesm&#248;der\SKABELON%202015.x.xx%20Indkaldelse%20til%20bestyrelsesm&#248;de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2015.x.xx Indkaldelse til bestyrelsesmøde.dotx</Template>
  <TotalTime>9</TotalTime>
  <Pages>1</Pages>
  <Words>179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Grundejerforeningen Frugthegnet</vt:lpstr>
    </vt:vector>
  </TitlesOfParts>
  <Company>Microsoft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NAEFL</dc:creator>
  <cp:lastModifiedBy>NAEFL</cp:lastModifiedBy>
  <cp:revision>2</cp:revision>
  <dcterms:created xsi:type="dcterms:W3CDTF">2016-01-24T19:47:00Z</dcterms:created>
  <dcterms:modified xsi:type="dcterms:W3CDTF">2016-01-24T19:58:00Z</dcterms:modified>
</cp:coreProperties>
</file>