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091" w:rsidRDefault="002C7091" w:rsidP="00B9508D">
      <w:pPr>
        <w:spacing w:before="240"/>
        <w:jc w:val="center"/>
        <w:rPr>
          <w:b/>
          <w:sz w:val="36"/>
          <w:lang w:val="en-US"/>
        </w:rPr>
      </w:pPr>
      <w:r>
        <w:rPr>
          <w:noProof/>
          <w:lang w:eastAsia="da-DK"/>
        </w:rPr>
        <w:drawing>
          <wp:inline distT="0" distB="0" distL="0" distR="0">
            <wp:extent cx="6120130" cy="1347470"/>
            <wp:effectExtent l="0" t="0" r="0" b="5080"/>
            <wp:docPr id="3" name="Billede 3" descr="Grundejerforeningen Frugthegne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rundejerforeningen Frugthegnet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4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A90" w:rsidRPr="00B9508D" w:rsidRDefault="00237D10" w:rsidP="00B9508D">
      <w:pPr>
        <w:spacing w:before="240"/>
        <w:jc w:val="center"/>
        <w:rPr>
          <w:b/>
          <w:sz w:val="36"/>
        </w:rPr>
      </w:pPr>
      <w:r w:rsidRPr="00237D10">
        <w:rPr>
          <w:b/>
          <w:sz w:val="36"/>
        </w:rPr>
        <w:t>Indkaldelse til bestyrelsesmøde</w:t>
      </w:r>
      <w:r>
        <w:rPr>
          <w:b/>
          <w:sz w:val="36"/>
        </w:rPr>
        <w:t xml:space="preserve"> </w:t>
      </w:r>
      <w:r w:rsidR="006A1609" w:rsidRPr="00B9508D">
        <w:rPr>
          <w:b/>
          <w:sz w:val="36"/>
        </w:rPr>
        <w:t xml:space="preserve">den </w:t>
      </w:r>
      <w:proofErr w:type="gramStart"/>
      <w:r w:rsidR="00836C53">
        <w:rPr>
          <w:b/>
          <w:sz w:val="36"/>
        </w:rPr>
        <w:t>8</w:t>
      </w:r>
      <w:r w:rsidR="002B0271">
        <w:rPr>
          <w:b/>
          <w:sz w:val="36"/>
        </w:rPr>
        <w:t>/</w:t>
      </w:r>
      <w:r w:rsidR="00836C53">
        <w:rPr>
          <w:b/>
          <w:sz w:val="36"/>
        </w:rPr>
        <w:t>3</w:t>
      </w:r>
      <w:r w:rsidR="002B0271">
        <w:rPr>
          <w:b/>
          <w:sz w:val="36"/>
        </w:rPr>
        <w:t>-</w:t>
      </w:r>
      <w:r w:rsidR="005E0354">
        <w:rPr>
          <w:b/>
          <w:sz w:val="36"/>
        </w:rPr>
        <w:t>201</w:t>
      </w:r>
      <w:bookmarkStart w:id="0" w:name="_GoBack"/>
      <w:bookmarkEnd w:id="0"/>
      <w:r w:rsidR="00836C53">
        <w:rPr>
          <w:b/>
          <w:sz w:val="36"/>
        </w:rPr>
        <w:t>6</w:t>
      </w:r>
      <w:proofErr w:type="gramEnd"/>
      <w:r w:rsidR="002B0271">
        <w:rPr>
          <w:b/>
          <w:sz w:val="36"/>
        </w:rPr>
        <w:t xml:space="preserve"> kl. 19:00</w:t>
      </w:r>
    </w:p>
    <w:p w:rsidR="002C7091" w:rsidRDefault="002C7091" w:rsidP="002C7091">
      <w:pPr>
        <w:spacing w:after="0" w:line="240" w:lineRule="auto"/>
        <w:ind w:left="1701" w:hanging="1701"/>
        <w:rPr>
          <w:sz w:val="24"/>
          <w:szCs w:val="28"/>
        </w:rPr>
      </w:pPr>
      <w:r>
        <w:rPr>
          <w:sz w:val="24"/>
          <w:szCs w:val="28"/>
        </w:rPr>
        <w:t>Lokalitet:</w:t>
      </w:r>
      <w:r>
        <w:rPr>
          <w:sz w:val="24"/>
          <w:szCs w:val="28"/>
        </w:rPr>
        <w:tab/>
      </w:r>
      <w:r w:rsidRPr="00644955">
        <w:rPr>
          <w:b/>
          <w:sz w:val="24"/>
          <w:szCs w:val="28"/>
        </w:rPr>
        <w:t xml:space="preserve">Frugthegnet </w:t>
      </w:r>
      <w:r w:rsidR="00687D04">
        <w:rPr>
          <w:b/>
          <w:sz w:val="24"/>
          <w:szCs w:val="28"/>
        </w:rPr>
        <w:t>87</w:t>
      </w:r>
    </w:p>
    <w:p w:rsidR="002C7091" w:rsidRPr="00B12775" w:rsidRDefault="002C7091" w:rsidP="002B0271">
      <w:pPr>
        <w:spacing w:after="0" w:line="240" w:lineRule="auto"/>
        <w:ind w:left="1701" w:hanging="1701"/>
        <w:rPr>
          <w:sz w:val="24"/>
          <w:szCs w:val="28"/>
        </w:rPr>
      </w:pPr>
      <w:r w:rsidRPr="00B12775">
        <w:rPr>
          <w:sz w:val="24"/>
          <w:szCs w:val="28"/>
        </w:rPr>
        <w:t>Bestyrelsen:</w:t>
      </w:r>
      <w:r w:rsidRPr="00B12775">
        <w:rPr>
          <w:sz w:val="24"/>
          <w:szCs w:val="28"/>
        </w:rPr>
        <w:tab/>
        <w:t>Bettina (FH24), Niels (FH36), Konstantin (FH 39)</w:t>
      </w:r>
      <w:r w:rsidR="002B0271">
        <w:rPr>
          <w:sz w:val="24"/>
          <w:szCs w:val="28"/>
        </w:rPr>
        <w:t xml:space="preserve">, Nicolai (FH40), </w:t>
      </w:r>
      <w:r>
        <w:rPr>
          <w:sz w:val="24"/>
          <w:szCs w:val="28"/>
        </w:rPr>
        <w:br/>
      </w:r>
      <w:r w:rsidRPr="00B12775">
        <w:rPr>
          <w:sz w:val="24"/>
          <w:szCs w:val="28"/>
        </w:rPr>
        <w:t>Jacob (FH58), Helle (FH 87)</w:t>
      </w:r>
    </w:p>
    <w:p w:rsidR="002C7091" w:rsidRPr="002B0271" w:rsidRDefault="002B0271" w:rsidP="002C7091">
      <w:pPr>
        <w:spacing w:after="0" w:line="240" w:lineRule="auto"/>
        <w:ind w:left="1701" w:hanging="1701"/>
        <w:rPr>
          <w:sz w:val="24"/>
          <w:szCs w:val="28"/>
          <w:lang w:val="en-US"/>
        </w:rPr>
      </w:pPr>
      <w:proofErr w:type="spellStart"/>
      <w:r w:rsidRPr="002B0271">
        <w:rPr>
          <w:sz w:val="24"/>
          <w:szCs w:val="28"/>
          <w:lang w:val="en-US"/>
        </w:rPr>
        <w:t>Suppleanter</w:t>
      </w:r>
      <w:proofErr w:type="spellEnd"/>
      <w:r w:rsidRPr="002B0271">
        <w:rPr>
          <w:sz w:val="24"/>
          <w:szCs w:val="28"/>
          <w:lang w:val="en-US"/>
        </w:rPr>
        <w:t>:</w:t>
      </w:r>
      <w:r w:rsidRPr="002B0271">
        <w:rPr>
          <w:sz w:val="24"/>
          <w:szCs w:val="28"/>
          <w:lang w:val="en-US"/>
        </w:rPr>
        <w:tab/>
      </w:r>
      <w:r w:rsidR="00CD797B">
        <w:rPr>
          <w:sz w:val="24"/>
          <w:szCs w:val="28"/>
          <w:lang w:val="en-US"/>
        </w:rPr>
        <w:t>Jonas</w:t>
      </w:r>
      <w:r w:rsidRPr="002B0271">
        <w:rPr>
          <w:sz w:val="24"/>
          <w:szCs w:val="28"/>
          <w:lang w:val="en-US"/>
        </w:rPr>
        <w:t xml:space="preserve"> (FH</w:t>
      </w:r>
      <w:r w:rsidR="00CD797B">
        <w:rPr>
          <w:sz w:val="24"/>
          <w:szCs w:val="28"/>
          <w:lang w:val="en-US"/>
        </w:rPr>
        <w:t>70</w:t>
      </w:r>
      <w:r w:rsidRPr="002B0271">
        <w:rPr>
          <w:sz w:val="24"/>
          <w:szCs w:val="28"/>
          <w:lang w:val="en-US"/>
        </w:rPr>
        <w:t xml:space="preserve">), </w:t>
      </w:r>
      <w:proofErr w:type="spellStart"/>
      <w:r w:rsidR="002C7091" w:rsidRPr="002B0271">
        <w:rPr>
          <w:sz w:val="24"/>
          <w:szCs w:val="28"/>
          <w:lang w:val="en-US"/>
        </w:rPr>
        <w:t>Jesper</w:t>
      </w:r>
      <w:proofErr w:type="spellEnd"/>
      <w:r w:rsidR="002C7091" w:rsidRPr="002B0271">
        <w:rPr>
          <w:sz w:val="24"/>
          <w:szCs w:val="28"/>
          <w:lang w:val="en-US"/>
        </w:rPr>
        <w:t xml:space="preserve"> (FH90)</w:t>
      </w:r>
    </w:p>
    <w:p w:rsidR="006A1609" w:rsidRPr="002B0271" w:rsidRDefault="006A1609" w:rsidP="00576A90">
      <w:pPr>
        <w:spacing w:after="0" w:line="240" w:lineRule="auto"/>
        <w:rPr>
          <w:sz w:val="28"/>
          <w:szCs w:val="28"/>
          <w:lang w:val="en-US"/>
        </w:rPr>
      </w:pPr>
    </w:p>
    <w:p w:rsidR="00237D10" w:rsidRPr="00237D10" w:rsidRDefault="00237D10" w:rsidP="00237D10">
      <w:pPr>
        <w:spacing w:after="0" w:line="240" w:lineRule="auto"/>
        <w:jc w:val="center"/>
        <w:rPr>
          <w:b/>
          <w:sz w:val="48"/>
          <w:szCs w:val="28"/>
        </w:rPr>
      </w:pPr>
      <w:r w:rsidRPr="00237D10">
        <w:rPr>
          <w:b/>
          <w:sz w:val="48"/>
          <w:szCs w:val="28"/>
        </w:rPr>
        <w:t>Dagsorden</w:t>
      </w:r>
    </w:p>
    <w:p w:rsidR="00576A90" w:rsidRPr="00B9508D" w:rsidRDefault="00576A90" w:rsidP="00576A90">
      <w:pPr>
        <w:spacing w:after="0" w:line="240" w:lineRule="auto"/>
        <w:rPr>
          <w:sz w:val="28"/>
          <w:szCs w:val="28"/>
        </w:rPr>
      </w:pPr>
      <w:r w:rsidRPr="00B9508D">
        <w:rPr>
          <w:b/>
          <w:sz w:val="28"/>
          <w:szCs w:val="28"/>
        </w:rPr>
        <w:t xml:space="preserve">1. </w:t>
      </w:r>
      <w:r w:rsidR="002B0271">
        <w:rPr>
          <w:b/>
          <w:sz w:val="28"/>
          <w:szCs w:val="28"/>
        </w:rPr>
        <w:t xml:space="preserve">Valg af </w:t>
      </w:r>
      <w:r w:rsidRPr="00B9508D">
        <w:rPr>
          <w:b/>
          <w:sz w:val="28"/>
          <w:szCs w:val="28"/>
        </w:rPr>
        <w:t>Referent</w:t>
      </w:r>
    </w:p>
    <w:p w:rsidR="0022380A" w:rsidRPr="00B9508D" w:rsidRDefault="0022380A" w:rsidP="00576A90">
      <w:pPr>
        <w:spacing w:after="0" w:line="240" w:lineRule="auto"/>
        <w:rPr>
          <w:sz w:val="28"/>
          <w:szCs w:val="28"/>
        </w:rPr>
      </w:pPr>
    </w:p>
    <w:p w:rsidR="00576A90" w:rsidRDefault="00F2010E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 Referat af</w:t>
      </w:r>
      <w:r w:rsidR="00576A90" w:rsidRPr="00B9508D">
        <w:rPr>
          <w:b/>
          <w:sz w:val="28"/>
          <w:szCs w:val="28"/>
        </w:rPr>
        <w:t xml:space="preserve"> sidste møde</w:t>
      </w:r>
      <w:r w:rsidR="00CD797B">
        <w:rPr>
          <w:b/>
          <w:sz w:val="28"/>
          <w:szCs w:val="28"/>
        </w:rPr>
        <w:t xml:space="preserve"> - godkendelse</w:t>
      </w:r>
    </w:p>
    <w:p w:rsidR="002C7091" w:rsidRPr="002C7091" w:rsidRDefault="002C7091" w:rsidP="002C7091">
      <w:pPr>
        <w:pStyle w:val="emnepunkt"/>
        <w:rPr>
          <w:b/>
        </w:rPr>
      </w:pPr>
      <w:r>
        <w:t>Husk at læs</w:t>
      </w:r>
      <w:r w:rsidR="002B0271">
        <w:t>e</w:t>
      </w:r>
      <w:r>
        <w:t xml:space="preserve"> det igennem og skriv kommentarer ind i </w:t>
      </w:r>
      <w:proofErr w:type="spellStart"/>
      <w:r>
        <w:t>dropbox</w:t>
      </w:r>
      <w:proofErr w:type="spellEnd"/>
    </w:p>
    <w:p w:rsidR="00576A90" w:rsidRDefault="00576A90" w:rsidP="00576A90">
      <w:pPr>
        <w:spacing w:after="0" w:line="240" w:lineRule="auto"/>
        <w:rPr>
          <w:sz w:val="28"/>
          <w:szCs w:val="28"/>
        </w:rPr>
      </w:pPr>
    </w:p>
    <w:p w:rsidR="005951FD" w:rsidRPr="00B9508D" w:rsidRDefault="005951FD" w:rsidP="005951F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9508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Vejen, </w:t>
      </w:r>
      <w:r w:rsidR="00F2010E">
        <w:rPr>
          <w:b/>
          <w:sz w:val="28"/>
          <w:szCs w:val="28"/>
        </w:rPr>
        <w:t>b</w:t>
      </w:r>
      <w:r w:rsidRPr="00B9508D">
        <w:rPr>
          <w:b/>
          <w:sz w:val="28"/>
          <w:szCs w:val="28"/>
        </w:rPr>
        <w:t>yggesager og deklaration</w:t>
      </w:r>
    </w:p>
    <w:p w:rsidR="00D81C09" w:rsidRDefault="007A59C6" w:rsidP="005951FD">
      <w:pPr>
        <w:pStyle w:val="emnepunkt"/>
        <w:numPr>
          <w:ilvl w:val="1"/>
          <w:numId w:val="5"/>
        </w:numPr>
      </w:pPr>
      <w:r>
        <w:t>Vejens tilstand</w:t>
      </w:r>
      <w:r w:rsidR="00836C53">
        <w:t xml:space="preserve"> – mange huller. Skal vi gøre noget overordnet?</w:t>
      </w:r>
    </w:p>
    <w:p w:rsidR="007A59C6" w:rsidRDefault="007A59C6" w:rsidP="002B0271">
      <w:pPr>
        <w:pStyle w:val="emnepunkt"/>
      </w:pPr>
    </w:p>
    <w:p w:rsidR="005951FD" w:rsidRDefault="005951FD" w:rsidP="005951F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B9508D">
        <w:rPr>
          <w:b/>
          <w:sz w:val="28"/>
          <w:szCs w:val="28"/>
        </w:rPr>
        <w:t>. Økonomi</w:t>
      </w:r>
    </w:p>
    <w:p w:rsidR="0099541E" w:rsidRDefault="0099541E" w:rsidP="0099541E">
      <w:pPr>
        <w:pStyle w:val="emnepunkt"/>
        <w:numPr>
          <w:ilvl w:val="1"/>
          <w:numId w:val="8"/>
        </w:numPr>
      </w:pPr>
      <w:r>
        <w:t>Kontingento</w:t>
      </w:r>
      <w:r w:rsidR="00836C53">
        <w:t xml:space="preserve">pkrævning </w:t>
      </w:r>
    </w:p>
    <w:p w:rsidR="00D81C09" w:rsidRDefault="00836C53" w:rsidP="00D81C09">
      <w:pPr>
        <w:pStyle w:val="emnepunkt"/>
        <w:numPr>
          <w:ilvl w:val="1"/>
          <w:numId w:val="8"/>
        </w:numPr>
      </w:pPr>
      <w:r>
        <w:t>Regnskab og budget</w:t>
      </w:r>
    </w:p>
    <w:p w:rsidR="00836C53" w:rsidRDefault="00836C53" w:rsidP="00D81C09">
      <w:pPr>
        <w:pStyle w:val="emnepunkt"/>
        <w:numPr>
          <w:ilvl w:val="2"/>
          <w:numId w:val="8"/>
        </w:numPr>
      </w:pPr>
      <w:r>
        <w:t xml:space="preserve">Har vi et foreløbigt regnskab for 2015/2016? </w:t>
      </w:r>
      <w:r w:rsidR="00AA1BD2">
        <w:t xml:space="preserve">/ </w:t>
      </w:r>
      <w:r w:rsidRPr="00836C53">
        <w:rPr>
          <w:b/>
        </w:rPr>
        <w:t>Helle</w:t>
      </w:r>
    </w:p>
    <w:p w:rsidR="00D81C09" w:rsidRDefault="00836C53" w:rsidP="00D81C09">
      <w:pPr>
        <w:pStyle w:val="emnepunkt"/>
        <w:numPr>
          <w:ilvl w:val="2"/>
          <w:numId w:val="8"/>
        </w:numPr>
      </w:pPr>
      <w:r>
        <w:t>Forslag til budget 2016/2017</w:t>
      </w:r>
    </w:p>
    <w:p w:rsidR="00836C53" w:rsidRDefault="00836C53" w:rsidP="00836C53">
      <w:pPr>
        <w:pStyle w:val="emnepunkt"/>
        <w:numPr>
          <w:ilvl w:val="1"/>
          <w:numId w:val="8"/>
        </w:numPr>
      </w:pPr>
      <w:proofErr w:type="spellStart"/>
      <w:r>
        <w:t>Mobilpay</w:t>
      </w:r>
      <w:proofErr w:type="spellEnd"/>
      <w:r>
        <w:t xml:space="preserve"> </w:t>
      </w:r>
    </w:p>
    <w:p w:rsidR="00836C53" w:rsidRDefault="00836C53" w:rsidP="00836C53">
      <w:pPr>
        <w:pStyle w:val="emnepunkt"/>
        <w:numPr>
          <w:ilvl w:val="2"/>
          <w:numId w:val="8"/>
        </w:numPr>
      </w:pPr>
      <w:r>
        <w:t>Status på etablering</w:t>
      </w:r>
      <w:r w:rsidR="0099541E">
        <w:t xml:space="preserve"> og hvordan virker det</w:t>
      </w:r>
      <w:r>
        <w:t xml:space="preserve">/ </w:t>
      </w:r>
      <w:r w:rsidRPr="0099541E">
        <w:rPr>
          <w:b/>
        </w:rPr>
        <w:t>Jacob</w:t>
      </w:r>
    </w:p>
    <w:p w:rsidR="00836C53" w:rsidRPr="005951FD" w:rsidRDefault="00836C53" w:rsidP="00836C53">
      <w:pPr>
        <w:pStyle w:val="emnepunkt"/>
        <w:numPr>
          <w:ilvl w:val="1"/>
          <w:numId w:val="8"/>
        </w:numPr>
      </w:pPr>
      <w:r>
        <w:t xml:space="preserve">Nye udlejningspriser for Grill, stige, </w:t>
      </w:r>
      <w:r w:rsidR="00AA1BD2">
        <w:t>pavillon</w:t>
      </w:r>
      <w:r>
        <w:t xml:space="preserve"> – info til generalforsamling</w:t>
      </w:r>
    </w:p>
    <w:p w:rsidR="005951FD" w:rsidRPr="00B9508D" w:rsidRDefault="005951FD" w:rsidP="005951FD">
      <w:pPr>
        <w:spacing w:after="0" w:line="240" w:lineRule="auto"/>
        <w:rPr>
          <w:sz w:val="28"/>
          <w:szCs w:val="28"/>
        </w:rPr>
      </w:pPr>
    </w:p>
    <w:p w:rsidR="005951FD" w:rsidRDefault="005951FD" w:rsidP="005951FD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B9508D">
        <w:rPr>
          <w:b/>
          <w:sz w:val="28"/>
          <w:szCs w:val="28"/>
        </w:rPr>
        <w:t>. Huse til salg</w:t>
      </w:r>
    </w:p>
    <w:p w:rsidR="005951FD" w:rsidRPr="00687D04" w:rsidRDefault="00D81C09" w:rsidP="005951FD">
      <w:pPr>
        <w:pStyle w:val="emnepunkt"/>
        <w:numPr>
          <w:ilvl w:val="1"/>
          <w:numId w:val="11"/>
        </w:numPr>
      </w:pPr>
      <w:r>
        <w:t xml:space="preserve">Nye beboere og status på uddeling af </w:t>
      </w:r>
      <w:r w:rsidR="002B0271">
        <w:t xml:space="preserve">velkomstpakke / </w:t>
      </w:r>
      <w:r w:rsidR="00836C53" w:rsidRPr="00836C53">
        <w:rPr>
          <w:b/>
        </w:rPr>
        <w:t>Jacob</w:t>
      </w:r>
    </w:p>
    <w:p w:rsidR="00687D04" w:rsidRDefault="00687D04">
      <w:pPr>
        <w:spacing w:after="0" w:line="240" w:lineRule="auto"/>
        <w:rPr>
          <w:b/>
          <w:sz w:val="28"/>
          <w:szCs w:val="28"/>
        </w:rPr>
      </w:pPr>
    </w:p>
    <w:p w:rsidR="00576A90" w:rsidRPr="00B9508D" w:rsidRDefault="00687D04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76A90" w:rsidRPr="00B9508D">
        <w:rPr>
          <w:b/>
          <w:sz w:val="28"/>
          <w:szCs w:val="28"/>
        </w:rPr>
        <w:t>.</w:t>
      </w:r>
      <w:r w:rsidR="0022380A">
        <w:rPr>
          <w:b/>
          <w:sz w:val="28"/>
          <w:szCs w:val="28"/>
        </w:rPr>
        <w:t xml:space="preserve"> </w:t>
      </w:r>
      <w:r w:rsidR="00576A90" w:rsidRPr="00B9508D">
        <w:rPr>
          <w:b/>
          <w:sz w:val="28"/>
          <w:szCs w:val="28"/>
        </w:rPr>
        <w:t>Løbende korrespondance og orientering</w:t>
      </w:r>
    </w:p>
    <w:p w:rsidR="00836C53" w:rsidRDefault="00836C53" w:rsidP="00D81C09">
      <w:pPr>
        <w:pStyle w:val="emnepunkt"/>
        <w:numPr>
          <w:ilvl w:val="1"/>
          <w:numId w:val="15"/>
        </w:numPr>
      </w:pPr>
      <w:r>
        <w:t>Containere - bestilling</w:t>
      </w:r>
    </w:p>
    <w:p w:rsidR="00D81C09" w:rsidRPr="00836C53" w:rsidRDefault="00836C53" w:rsidP="00836C53">
      <w:pPr>
        <w:pStyle w:val="emnepunkt"/>
        <w:numPr>
          <w:ilvl w:val="1"/>
          <w:numId w:val="15"/>
        </w:numPr>
      </w:pPr>
      <w:r>
        <w:t xml:space="preserve">Besøgsdag – 22/5 kl. 13-15. </w:t>
      </w:r>
      <w:r w:rsidR="00687D04">
        <w:t>I</w:t>
      </w:r>
      <w:r>
        <w:t xml:space="preserve">nvitation sammen med GF </w:t>
      </w:r>
      <w:r w:rsidR="00AA1BD2">
        <w:t>indkaldelse</w:t>
      </w:r>
      <w:r w:rsidR="00D81C09">
        <w:t xml:space="preserve">/ </w:t>
      </w:r>
      <w:r>
        <w:rPr>
          <w:b/>
        </w:rPr>
        <w:t>Konstantin</w:t>
      </w:r>
    </w:p>
    <w:p w:rsidR="00836C53" w:rsidRPr="00687D04" w:rsidRDefault="00836C53" w:rsidP="00836C53">
      <w:pPr>
        <w:pStyle w:val="emnepunkt"/>
        <w:numPr>
          <w:ilvl w:val="1"/>
          <w:numId w:val="15"/>
        </w:numPr>
        <w:suppressAutoHyphens/>
        <w:autoSpaceDN w:val="0"/>
        <w:contextualSpacing w:val="0"/>
        <w:textAlignment w:val="baseline"/>
      </w:pPr>
      <w:r>
        <w:t xml:space="preserve">Fuldmagter til generalforsamling - Udkast til skabelon til fuldmagt til generalforsamling.  / </w:t>
      </w:r>
      <w:r>
        <w:rPr>
          <w:b/>
        </w:rPr>
        <w:t>Bettina</w:t>
      </w:r>
    </w:p>
    <w:p w:rsidR="00687D04" w:rsidRDefault="00687D04" w:rsidP="00687D04">
      <w:pPr>
        <w:pStyle w:val="emnepunkt"/>
        <w:numPr>
          <w:ilvl w:val="1"/>
          <w:numId w:val="15"/>
        </w:numPr>
        <w:suppressAutoHyphens/>
        <w:autoSpaceDN w:val="0"/>
        <w:contextualSpacing w:val="0"/>
        <w:textAlignment w:val="baseline"/>
      </w:pPr>
      <w:r>
        <w:t>Gennemgang og revision af SOP - Procedure om nyhedsbreve aftalt på sidste møde tilføjes i SOP. Procedure om godkendelse af referater opdateres.</w:t>
      </w:r>
    </w:p>
    <w:p w:rsidR="00687D04" w:rsidRDefault="00687D04" w:rsidP="00687D04">
      <w:pPr>
        <w:pStyle w:val="emnepunkt"/>
        <w:numPr>
          <w:ilvl w:val="1"/>
          <w:numId w:val="15"/>
        </w:numPr>
        <w:suppressAutoHyphens/>
        <w:autoSpaceDN w:val="0"/>
        <w:contextualSpacing w:val="0"/>
        <w:textAlignment w:val="baseline"/>
      </w:pPr>
      <w:r>
        <w:t>Dato for ansøgning om nabohjælp skilte</w:t>
      </w:r>
    </w:p>
    <w:p w:rsidR="00AA1BD2" w:rsidRDefault="00AA1BD2" w:rsidP="00AA1BD2">
      <w:pPr>
        <w:pStyle w:val="Standard"/>
        <w:numPr>
          <w:ilvl w:val="1"/>
          <w:numId w:val="15"/>
        </w:numPr>
        <w:spacing w:after="0" w:line="240" w:lineRule="auto"/>
        <w:rPr>
          <w:sz w:val="24"/>
          <w:szCs w:val="24"/>
        </w:rPr>
      </w:pPr>
      <w:r w:rsidRPr="00794263">
        <w:rPr>
          <w:sz w:val="24"/>
          <w:szCs w:val="24"/>
        </w:rPr>
        <w:t>Model for frivillig indbetaling i forbindelse med sociale arrangementer</w:t>
      </w:r>
    </w:p>
    <w:p w:rsidR="002B0271" w:rsidRPr="00E22275" w:rsidRDefault="00E22275" w:rsidP="00576A90">
      <w:pPr>
        <w:pStyle w:val="Standard"/>
        <w:numPr>
          <w:ilvl w:val="1"/>
          <w:numId w:val="15"/>
        </w:numPr>
        <w:spacing w:after="0" w:line="240" w:lineRule="auto"/>
        <w:rPr>
          <w:sz w:val="24"/>
          <w:szCs w:val="24"/>
        </w:rPr>
      </w:pPr>
      <w:r w:rsidRPr="00E22275">
        <w:rPr>
          <w:sz w:val="24"/>
          <w:szCs w:val="24"/>
        </w:rPr>
        <w:t>Genplantning af det grønne område</w:t>
      </w:r>
    </w:p>
    <w:p w:rsidR="00687D04" w:rsidRDefault="00687D0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87D04" w:rsidRDefault="00687D04" w:rsidP="00687D04">
      <w:pPr>
        <w:spacing w:after="0" w:line="240" w:lineRule="auto"/>
        <w:rPr>
          <w:b/>
          <w:sz w:val="28"/>
          <w:szCs w:val="28"/>
        </w:rPr>
      </w:pPr>
    </w:p>
    <w:p w:rsidR="00AA1BD2" w:rsidRDefault="00AA1BD2" w:rsidP="00687D04">
      <w:pPr>
        <w:spacing w:after="0" w:line="240" w:lineRule="auto"/>
        <w:rPr>
          <w:b/>
          <w:sz w:val="28"/>
          <w:szCs w:val="28"/>
        </w:rPr>
      </w:pPr>
    </w:p>
    <w:p w:rsidR="00687D04" w:rsidRDefault="00687D04" w:rsidP="00687D0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B9508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Generalforsamling</w:t>
      </w:r>
    </w:p>
    <w:p w:rsidR="00687D04" w:rsidRDefault="00687D04" w:rsidP="00687D04">
      <w:pPr>
        <w:pStyle w:val="emnepunkt"/>
        <w:numPr>
          <w:ilvl w:val="1"/>
          <w:numId w:val="17"/>
        </w:numPr>
      </w:pPr>
      <w:proofErr w:type="spellStart"/>
      <w:r>
        <w:t>Sorgenfrivang</w:t>
      </w:r>
      <w:proofErr w:type="spellEnd"/>
      <w:r>
        <w:t>, Lokal A den 27.4 fra 18:30. Pris 400kr. Nøgle og betaling i kiosken inden kl.19</w:t>
      </w:r>
    </w:p>
    <w:p w:rsidR="00687D04" w:rsidRDefault="00687D04" w:rsidP="00687D04">
      <w:pPr>
        <w:pStyle w:val="emnepunkt"/>
        <w:numPr>
          <w:ilvl w:val="1"/>
          <w:numId w:val="17"/>
        </w:numPr>
      </w:pPr>
      <w:r>
        <w:t>Service og forplejning</w:t>
      </w:r>
    </w:p>
    <w:p w:rsidR="00687D04" w:rsidRDefault="00687D04" w:rsidP="00687D04">
      <w:pPr>
        <w:pStyle w:val="emnepunkt"/>
        <w:numPr>
          <w:ilvl w:val="1"/>
          <w:numId w:val="17"/>
        </w:numPr>
      </w:pPr>
      <w:r>
        <w:t>Dagsorden på generalforsamling</w:t>
      </w:r>
    </w:p>
    <w:p w:rsidR="00687D04" w:rsidRDefault="00687D04" w:rsidP="00687D04">
      <w:pPr>
        <w:pStyle w:val="emnepunkt"/>
        <w:numPr>
          <w:ilvl w:val="1"/>
          <w:numId w:val="17"/>
        </w:numPr>
      </w:pPr>
      <w:r>
        <w:t>Indkaldelse og omdeling</w:t>
      </w:r>
    </w:p>
    <w:p w:rsidR="00687D04" w:rsidRPr="00687D04" w:rsidRDefault="00687D04" w:rsidP="00687D04">
      <w:pPr>
        <w:pStyle w:val="emnepunkt"/>
        <w:numPr>
          <w:ilvl w:val="1"/>
          <w:numId w:val="17"/>
        </w:numPr>
      </w:pPr>
      <w:r>
        <w:t>Dirigent og genopstilling</w:t>
      </w:r>
    </w:p>
    <w:p w:rsidR="00687D04" w:rsidRDefault="00687D04" w:rsidP="00576A90">
      <w:pPr>
        <w:spacing w:after="0" w:line="240" w:lineRule="auto"/>
        <w:rPr>
          <w:b/>
          <w:sz w:val="28"/>
          <w:szCs w:val="28"/>
        </w:rPr>
      </w:pPr>
    </w:p>
    <w:p w:rsidR="00576A90" w:rsidRDefault="00687D04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A2453F" w:rsidRPr="00B9508D">
        <w:rPr>
          <w:b/>
          <w:sz w:val="28"/>
          <w:szCs w:val="28"/>
        </w:rPr>
        <w:t xml:space="preserve">. </w:t>
      </w:r>
      <w:r w:rsidR="00576A90" w:rsidRPr="00B9508D">
        <w:rPr>
          <w:b/>
          <w:sz w:val="28"/>
          <w:szCs w:val="28"/>
        </w:rPr>
        <w:t>Eventuelt</w:t>
      </w:r>
    </w:p>
    <w:p w:rsidR="00CD797B" w:rsidRDefault="00CD797B" w:rsidP="00576A90">
      <w:pPr>
        <w:spacing w:after="0" w:line="240" w:lineRule="auto"/>
        <w:rPr>
          <w:b/>
          <w:sz w:val="28"/>
          <w:szCs w:val="28"/>
        </w:rPr>
      </w:pPr>
    </w:p>
    <w:p w:rsidR="00CD797B" w:rsidRDefault="00687D04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CD797B">
        <w:rPr>
          <w:b/>
          <w:sz w:val="28"/>
          <w:szCs w:val="28"/>
        </w:rPr>
        <w:t>. Emner til nyhedsbrev</w:t>
      </w:r>
    </w:p>
    <w:p w:rsidR="00CD797B" w:rsidRDefault="00CD797B" w:rsidP="00576A90">
      <w:pPr>
        <w:spacing w:after="0" w:line="240" w:lineRule="auto"/>
        <w:rPr>
          <w:b/>
          <w:sz w:val="28"/>
          <w:szCs w:val="28"/>
        </w:rPr>
      </w:pPr>
    </w:p>
    <w:p w:rsidR="00CD797B" w:rsidRPr="00B9508D" w:rsidRDefault="00687D04" w:rsidP="00576A9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CD797B">
        <w:rPr>
          <w:b/>
          <w:sz w:val="28"/>
          <w:szCs w:val="28"/>
        </w:rPr>
        <w:t>. Næste møde</w:t>
      </w:r>
    </w:p>
    <w:p w:rsidR="00C43DF8" w:rsidRPr="00B9508D" w:rsidRDefault="00C43DF8">
      <w:pPr>
        <w:rPr>
          <w:sz w:val="28"/>
          <w:szCs w:val="28"/>
        </w:rPr>
      </w:pPr>
    </w:p>
    <w:sectPr w:rsidR="00C43DF8" w:rsidRPr="00B9508D" w:rsidSect="002B0271">
      <w:pgSz w:w="11906" w:h="16838"/>
      <w:pgMar w:top="426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6CA4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11CD24B0"/>
    <w:multiLevelType w:val="hybridMultilevel"/>
    <w:tmpl w:val="3968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5254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24BD2ACB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308923B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1553BBA"/>
    <w:multiLevelType w:val="multilevel"/>
    <w:tmpl w:val="09903468"/>
    <w:styleLink w:val="WWNum15"/>
    <w:lvl w:ilvl="0">
      <w:start w:val="1"/>
      <w:numFmt w:val="decimal"/>
      <w:lvlText w:val="%1)"/>
      <w:lvlJc w:val="left"/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1.%2.%3)"/>
      <w:lvlJc w:val="left"/>
    </w:lvl>
    <w:lvl w:ilvl="3">
      <w:start w:val="1"/>
      <w:numFmt w:val="decimal"/>
      <w:lvlText w:val="(%1.%2.%3.%4)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6">
    <w:nsid w:val="32B039A2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3B09173D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49EE69C8"/>
    <w:multiLevelType w:val="hybridMultilevel"/>
    <w:tmpl w:val="EC38B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2B116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F5A57AE"/>
    <w:multiLevelType w:val="multilevel"/>
    <w:tmpl w:val="0406001D"/>
    <w:styleLink w:val="Typografi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659B25DF"/>
    <w:multiLevelType w:val="hybridMultilevel"/>
    <w:tmpl w:val="E8F22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85837CB"/>
    <w:multiLevelType w:val="hybridMultilevel"/>
    <w:tmpl w:val="40AC6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64755F"/>
    <w:multiLevelType w:val="multilevel"/>
    <w:tmpl w:val="3640B54A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4">
    <w:nsid w:val="6DE37675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6E057657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12"/>
  </w:num>
  <w:num w:numId="3">
    <w:abstractNumId w:val="8"/>
  </w:num>
  <w:num w:numId="4">
    <w:abstractNumId w:val="11"/>
  </w:num>
  <w:num w:numId="5">
    <w:abstractNumId w:val="14"/>
  </w:num>
  <w:num w:numId="6">
    <w:abstractNumId w:val="10"/>
  </w:num>
  <w:num w:numId="7">
    <w:abstractNumId w:val="2"/>
  </w:num>
  <w:num w:numId="8">
    <w:abstractNumId w:val="15"/>
  </w:num>
  <w:num w:numId="9">
    <w:abstractNumId w:val="7"/>
  </w:num>
  <w:num w:numId="10">
    <w:abstractNumId w:val="9"/>
  </w:num>
  <w:num w:numId="11">
    <w:abstractNumId w:val="0"/>
  </w:num>
  <w:num w:numId="12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</w:num>
  <w:num w:numId="15">
    <w:abstractNumId w:val="6"/>
  </w:num>
  <w:num w:numId="16">
    <w:abstractNumId w:val="5"/>
  </w:num>
  <w:num w:numId="17">
    <w:abstractNumId w:val="3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1304"/>
  <w:hyphenationZone w:val="425"/>
  <w:characterSpacingControl w:val="doNotCompress"/>
  <w:compat>
    <w:useFELayout/>
  </w:compat>
  <w:rsids>
    <w:rsidRoot w:val="007A59C6"/>
    <w:rsid w:val="0011034F"/>
    <w:rsid w:val="0022380A"/>
    <w:rsid w:val="00237D10"/>
    <w:rsid w:val="0027523C"/>
    <w:rsid w:val="002B0271"/>
    <w:rsid w:val="002C7091"/>
    <w:rsid w:val="002E6CBD"/>
    <w:rsid w:val="003472BD"/>
    <w:rsid w:val="003636B2"/>
    <w:rsid w:val="00416534"/>
    <w:rsid w:val="0043537A"/>
    <w:rsid w:val="00481F99"/>
    <w:rsid w:val="00491B45"/>
    <w:rsid w:val="00500039"/>
    <w:rsid w:val="00510292"/>
    <w:rsid w:val="00576A90"/>
    <w:rsid w:val="005951FD"/>
    <w:rsid w:val="005E0354"/>
    <w:rsid w:val="00687D04"/>
    <w:rsid w:val="006A1609"/>
    <w:rsid w:val="007114C0"/>
    <w:rsid w:val="00753BDB"/>
    <w:rsid w:val="007A1D67"/>
    <w:rsid w:val="007A2E9E"/>
    <w:rsid w:val="007A59C6"/>
    <w:rsid w:val="00835909"/>
    <w:rsid w:val="00836C53"/>
    <w:rsid w:val="008A70F0"/>
    <w:rsid w:val="00954402"/>
    <w:rsid w:val="0099541E"/>
    <w:rsid w:val="00A11D78"/>
    <w:rsid w:val="00A2453F"/>
    <w:rsid w:val="00A86D96"/>
    <w:rsid w:val="00AA1BD2"/>
    <w:rsid w:val="00AB1770"/>
    <w:rsid w:val="00AD04E3"/>
    <w:rsid w:val="00AE3228"/>
    <w:rsid w:val="00B0118E"/>
    <w:rsid w:val="00B63C35"/>
    <w:rsid w:val="00B9508D"/>
    <w:rsid w:val="00C43DF8"/>
    <w:rsid w:val="00CD797B"/>
    <w:rsid w:val="00CF4846"/>
    <w:rsid w:val="00D30D8F"/>
    <w:rsid w:val="00D356E7"/>
    <w:rsid w:val="00D81C09"/>
    <w:rsid w:val="00D907BB"/>
    <w:rsid w:val="00DC5AE5"/>
    <w:rsid w:val="00E22275"/>
    <w:rsid w:val="00E61C85"/>
    <w:rsid w:val="00F2010E"/>
    <w:rsid w:val="00F54C00"/>
    <w:rsid w:val="00F62A95"/>
    <w:rsid w:val="00FA6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576A90"/>
    <w:pPr>
      <w:spacing w:after="200" w:line="276" w:lineRule="auto"/>
    </w:pPr>
    <w:rPr>
      <w:rFonts w:eastAsia="Cambria"/>
      <w:sz w:val="22"/>
      <w:szCs w:val="22"/>
      <w:lang w:val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76A90"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576A90"/>
    <w:rPr>
      <w:rFonts w:ascii="Calibri" w:eastAsia="MS Gothic" w:hAnsi="Calibri" w:cs="Times New Roman"/>
      <w:b/>
      <w:bCs/>
      <w:color w:val="365F91"/>
      <w:sz w:val="28"/>
      <w:szCs w:val="28"/>
      <w:lang w:eastAsia="en-US"/>
    </w:rPr>
  </w:style>
  <w:style w:type="paragraph" w:customStyle="1" w:styleId="Farvetliste-fremhvningsfarve11">
    <w:name w:val="Farvet liste - fremhævningsfarve 11"/>
    <w:basedOn w:val="Normal"/>
    <w:uiPriority w:val="34"/>
    <w:qFormat/>
    <w:rsid w:val="00576A90"/>
    <w:pPr>
      <w:ind w:left="720"/>
      <w:contextualSpacing/>
    </w:pPr>
  </w:style>
  <w:style w:type="paragraph" w:styleId="Listeafsnit">
    <w:name w:val="List Paragraph"/>
    <w:basedOn w:val="Normal"/>
    <w:uiPriority w:val="72"/>
    <w:qFormat/>
    <w:rsid w:val="007A2E9E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35909"/>
    <w:rPr>
      <w:color w:val="0000FF" w:themeColor="hyperlink"/>
      <w:u w:val="singl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63C35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B63C35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B63C35"/>
    <w:rPr>
      <w:rFonts w:eastAsia="Cambria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63C35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63C35"/>
    <w:rPr>
      <w:rFonts w:eastAsia="Cambria"/>
      <w:b/>
      <w:bCs/>
      <w:lang w:val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C35"/>
    <w:rPr>
      <w:rFonts w:ascii="Tahoma" w:eastAsia="Cambria" w:hAnsi="Tahoma" w:cs="Tahoma"/>
      <w:sz w:val="16"/>
      <w:szCs w:val="16"/>
      <w:lang w:val="da-DK"/>
    </w:rPr>
  </w:style>
  <w:style w:type="paragraph" w:customStyle="1" w:styleId="emnepunkt">
    <w:name w:val="emne punkt"/>
    <w:basedOn w:val="Listeafsnit"/>
    <w:link w:val="emnepunktTegn"/>
    <w:qFormat/>
    <w:rsid w:val="002C7091"/>
    <w:pPr>
      <w:spacing w:after="0" w:line="288" w:lineRule="auto"/>
      <w:ind w:left="0"/>
    </w:pPr>
    <w:rPr>
      <w:sz w:val="24"/>
      <w:szCs w:val="24"/>
    </w:rPr>
  </w:style>
  <w:style w:type="character" w:customStyle="1" w:styleId="emnepunktTegn">
    <w:name w:val="emne punkt Tegn"/>
    <w:basedOn w:val="Standardskrifttypeiafsnit"/>
    <w:link w:val="emnepunkt"/>
    <w:rsid w:val="002C7091"/>
    <w:rPr>
      <w:rFonts w:eastAsia="Cambria"/>
      <w:sz w:val="24"/>
      <w:szCs w:val="24"/>
      <w:lang w:val="da-DK"/>
    </w:rPr>
  </w:style>
  <w:style w:type="numbering" w:customStyle="1" w:styleId="Typografi1">
    <w:name w:val="Typografi1"/>
    <w:uiPriority w:val="99"/>
    <w:rsid w:val="005951FD"/>
    <w:pPr>
      <w:numPr>
        <w:numId w:val="6"/>
      </w:numPr>
    </w:pPr>
  </w:style>
  <w:style w:type="numbering" w:customStyle="1" w:styleId="WWNum15">
    <w:name w:val="WWNum15"/>
    <w:basedOn w:val="Ingenoversigt"/>
    <w:rsid w:val="00836C53"/>
    <w:pPr>
      <w:numPr>
        <w:numId w:val="16"/>
      </w:numPr>
    </w:pPr>
  </w:style>
  <w:style w:type="paragraph" w:customStyle="1" w:styleId="Standard">
    <w:name w:val="Standard"/>
    <w:rsid w:val="00AA1BD2"/>
    <w:pPr>
      <w:suppressAutoHyphens/>
      <w:autoSpaceDN w:val="0"/>
      <w:spacing w:after="200" w:line="276" w:lineRule="auto"/>
      <w:textAlignment w:val="baseline"/>
    </w:pPr>
    <w:rPr>
      <w:rFonts w:eastAsia="Cambria"/>
      <w:kern w:val="3"/>
      <w:sz w:val="22"/>
      <w:szCs w:val="22"/>
      <w:lang w:val="da-D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3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EFL\Dropbox\Bestyrelsen%20Frugthegnet\Bestyrelsesm&#248;der\SKABELON%202015.x.xx%20Indkaldelse%20til%20bestyrelsesm&#248;de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SKABELON 2015.x.xx Indkaldelse til bestyrelsesmøde.dotx</Template>
  <TotalTime>21</TotalTime>
  <Pages>2</Pages>
  <Words>229</Words>
  <Characters>1398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Grundejerforeningen Frugthegnet</vt:lpstr>
    </vt:vector>
  </TitlesOfParts>
  <Company>Microsoft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NAEFL</dc:creator>
  <cp:lastModifiedBy>NAEFL</cp:lastModifiedBy>
  <cp:revision>4</cp:revision>
  <dcterms:created xsi:type="dcterms:W3CDTF">2016-03-05T12:19:00Z</dcterms:created>
  <dcterms:modified xsi:type="dcterms:W3CDTF">2016-03-05T13:32:00Z</dcterms:modified>
</cp:coreProperties>
</file>